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"/>
        <w:gridCol w:w="9878"/>
        <w:gridCol w:w="360"/>
      </w:tblGrid>
      <w:tr w:rsidR="00162531" w:rsidTr="00FA3F01">
        <w:trPr>
          <w:trHeight w:val="551"/>
        </w:trPr>
        <w:tc>
          <w:tcPr>
            <w:tcW w:w="490" w:type="dxa"/>
            <w:tcBorders>
              <w:bottom w:val="double" w:sz="4" w:space="0" w:color="auto"/>
            </w:tcBorders>
            <w:vAlign w:val="center"/>
          </w:tcPr>
          <w:p w:rsidR="00162531" w:rsidRDefault="00162531" w:rsidP="00CF2179">
            <w:pPr>
              <w:jc w:val="center"/>
            </w:pPr>
            <w:r>
              <w:t>Př.</w:t>
            </w:r>
          </w:p>
        </w:tc>
        <w:tc>
          <w:tcPr>
            <w:tcW w:w="9878" w:type="dxa"/>
            <w:tcBorders>
              <w:bottom w:val="double" w:sz="4" w:space="0" w:color="auto"/>
            </w:tcBorders>
            <w:vAlign w:val="center"/>
          </w:tcPr>
          <w:p w:rsidR="00162531" w:rsidRPr="004B46F5" w:rsidRDefault="00162531" w:rsidP="003143E7">
            <w:pPr>
              <w:jc w:val="center"/>
              <w:rPr>
                <w:b/>
                <w:sz w:val="28"/>
                <w:szCs w:val="28"/>
              </w:rPr>
            </w:pPr>
            <w:r w:rsidRPr="004B46F5">
              <w:rPr>
                <w:b/>
                <w:sz w:val="28"/>
                <w:szCs w:val="28"/>
              </w:rPr>
              <w:t xml:space="preserve">VI. Planimetrie </w:t>
            </w:r>
          </w:p>
        </w:tc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:rsidR="00162531" w:rsidRDefault="00162531" w:rsidP="00CF2179">
            <w:pPr>
              <w:jc w:val="center"/>
            </w:pPr>
            <w:r>
              <w:t>b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F2179">
            <w:r>
              <w:t xml:space="preserve">a) Na polopřímce </w:t>
            </w:r>
            <w:r w:rsidRPr="004B46F5">
              <w:rPr>
                <w:i/>
              </w:rPr>
              <w:t>AX</w:t>
            </w:r>
            <w:r>
              <w:t xml:space="preserve"> najděte vrchol </w:t>
            </w:r>
            <w:r w:rsidRPr="004B46F5">
              <w:rPr>
                <w:i/>
              </w:rPr>
              <w:t>B</w:t>
            </w:r>
            <w:r>
              <w:t xml:space="preserve"> lichoběžníku </w:t>
            </w:r>
            <w:r w:rsidRPr="004B46F5">
              <w:rPr>
                <w:i/>
              </w:rPr>
              <w:t>ABCD</w:t>
            </w:r>
            <w:r>
              <w:t xml:space="preserve">. Vrchol </w:t>
            </w:r>
            <w:r w:rsidRPr="004B46F5">
              <w:rPr>
                <w:i/>
              </w:rPr>
              <w:t>B</w:t>
            </w:r>
            <w:r>
              <w:t xml:space="preserve"> popište.</w:t>
            </w:r>
          </w:p>
          <w:p w:rsidR="00162531" w:rsidRDefault="00162531" w:rsidP="00CF2179">
            <w:r>
              <w:rPr>
                <w:noProof/>
              </w:rPr>
              <w:pict>
                <v:group id="Group 478" o:spid="_x0000_s1026" style="position:absolute;margin-left:227.5pt;margin-top:20.25pt;width:2in;height:113.75pt;z-index:251619328" coordorigin="5607,9327" coordsize="2880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">
                  <v:group id="Group 477" o:spid="_x0000_s1027" style="position:absolute;left:6017;top:9327;width:2437;height:2275" coordorigin="6017,9327" coordsize="2437,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8" o:spid="_x0000_s1028" type="#_x0000_t202" style="position:absolute;left:6160;top:10791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    <v:textbox>
                        <w:txbxContent>
                          <w:p w:rsidR="00162531" w:rsidRPr="009B61A4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61A4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459" o:spid="_x0000_s1029" type="#_x0000_t202" style="position:absolute;left:8094;top:11242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  <v:textbox>
                        <w:txbxContent>
                          <w:p w:rsidR="00162531" w:rsidRPr="009B61A4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61A4"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460" o:spid="_x0000_s1030" type="#_x0000_t202" style="position:absolute;left:6017;top:932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    <v:textbox>
                        <w:txbxContent>
                          <w:p w:rsidR="00162531" w:rsidRPr="009B61A4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61A4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Group 461" o:spid="_x0000_s1031" style="position:absolute;left:5607;top:10467;width:2880;height:824" coordorigin="5698,8576" coordsize="3780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group id="Group 462" o:spid="_x0000_s1032" style="position:absolute;left:5698;top:8576;width:3780;height:1082;rotation:2943752fd" coordorigin="6147,8847" coordsize="3780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drZPFAAAA3AAA&#10;AA8AAAAAAAAAAAAAAAAAqgIAAGRycy9kb3ducmV2LnhtbFBLBQYAAAAABAAEAPoAAACcAwAAAAA=&#10;">
                      <v:group id="Group 463" o:spid="_x0000_s1033" style="position:absolute;left:6147;top:8847;width:3780;height:125" coordorigin="1287,10223" coordsize="37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<v:line id="Line 464" o:spid="_x0000_s1034" style="position:absolute;visibility:visible" from="1287,10287" to="5067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        <v:line id="Line 465" o:spid="_x0000_s1035" style="position:absolute;visibility:visible" from="1647,10223" to="164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      <v:line id="Line 466" o:spid="_x0000_s1036" style="position:absolute;visibility:visible" from="2007,10223" to="200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        <v:line id="Line 467" o:spid="_x0000_s1037" style="position:absolute;visibility:visible" from="2367,10223" to="236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      <v:line id="Line 468" o:spid="_x0000_s1038" style="position:absolute;visibility:visible" from="2727,10223" to="272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        <v:line id="Line 469" o:spid="_x0000_s1039" style="position:absolute;visibility:visible" from="3087,10223" to="308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        <v:line id="Line 470" o:spid="_x0000_s1040" style="position:absolute;visibility:visible" from="3447,10223" to="344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        <v:line id="Line 471" o:spid="_x0000_s1041" style="position:absolute;visibility:visible" from="3807,10223" to="380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89s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Dz2xwAAANwAAAAPAAAAAAAA&#10;AAAAAAAAAKECAABkcnMvZG93bnJldi54bWxQSwUGAAAAAAQABAD5AAAAlQMAAAAA&#10;"/>
                        <v:line id="Line 472" o:spid="_x0000_s1042" style="position:absolute;visibility:visible" from="4167,10223" to="416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        <v:line id="Line 473" o:spid="_x0000_s1043" style="position:absolute;visibility:visible" from="4527,10223" to="452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        <v:line id="Line 474" o:spid="_x0000_s1044" style="position:absolute;visibility:visible" from="4887,10223" to="4887,10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      </v:group>
                      <v:line id="Line 475" o:spid="_x0000_s1045" style="position:absolute;visibility:visible" from="6147,8903" to="7587,9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    </v:group>
                    <v:line id="Line 476" o:spid="_x0000_s1046" style="position:absolute;rotation:-965866fd;visibility:visible" from="6837,9189" to="6950,9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UUesQAAADcAAAADwAAAGRycy9kb3ducmV2LnhtbESPQWsCMRSE7wX/Q3iCt5p1bauuRmkL&#10;BWFPVfH82Dw3i5uXbZLq1l9vCoUeh5n5hlltetuKC/nQOFYwGWcgiCunG64VHPYfj3MQISJrbB2T&#10;gh8KsFkPHlZYaHflT7rsYi0ShEOBCkyMXSFlqAxZDGPXESfv5LzFmKSvpfZ4TXDbyjzLXqTFhtOC&#10;wY7eDVXn3bdVUD2/yXPpF/KWm8M21Mfyy81KpUbD/nUJIlIf/8N/7a1WMH3K4fdMOg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5RR6xAAAANwAAAAPAAAAAAAAAAAA&#10;AAAAAKECAABkcnMvZG93bnJldi54bWxQSwUGAAAAAAQABAD5AAAAkgMAAAAA&#10;"/>
                  </v:group>
                </v:group>
              </w:pict>
            </w:r>
            <w:r>
              <w:t xml:space="preserve">b) Na polopřímce </w:t>
            </w:r>
            <w:r w:rsidRPr="004B46F5">
              <w:rPr>
                <w:i/>
              </w:rPr>
              <w:t>VY</w:t>
            </w:r>
            <w:r>
              <w:t xml:space="preserve"> najděte vrchol </w:t>
            </w:r>
            <w:r w:rsidRPr="004B46F5">
              <w:rPr>
                <w:i/>
              </w:rPr>
              <w:t>U</w:t>
            </w:r>
            <w:r>
              <w:t xml:space="preserve"> pravoúhlého trojúhelníku </w:t>
            </w:r>
            <w:r w:rsidRPr="004B46F5">
              <w:rPr>
                <w:i/>
              </w:rPr>
              <w:t>TUV</w:t>
            </w:r>
            <w:r>
              <w:t xml:space="preserve">. Vrchol </w:t>
            </w:r>
            <w:r w:rsidRPr="004B46F5">
              <w:rPr>
                <w:i/>
              </w:rPr>
              <w:t>U</w:t>
            </w:r>
            <w:r>
              <w:t xml:space="preserve"> popište. Vyznačte všechna řešení.</w:t>
            </w:r>
          </w:p>
          <w:p w:rsidR="00162531" w:rsidRDefault="00162531" w:rsidP="00CF2179">
            <w:r>
              <w:rPr>
                <w:noProof/>
              </w:rPr>
              <w:pict>
                <v:group id="Group 456" o:spid="_x0000_s1047" style="position:absolute;margin-left:20.85pt;margin-top:5pt;width:145.35pt;height:99.75pt;z-index:251618304" coordorigin="1654,9232" coordsize="2907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">
                  <v:group id="Group 418" o:spid="_x0000_s1048" style="position:absolute;left:1992;top:9508;width:2535;height:1430" coordorigin="924,7216" coordsize="3615,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group id="Group 419" o:spid="_x0000_s1049" style="position:absolute;left:924;top:7274;width:3615;height:1981" coordorigin="924,7274" coordsize="3615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<v:line id="Line 420" o:spid="_x0000_s1050" style="position:absolute;flip:x;visibility:visible" from="927,7767" to="1467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/>
                      <v:line id="Line 421" o:spid="_x0000_s1051" style="position:absolute;flip:y;visibility:visible" from="1467,7274" to="2839,7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iH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WT6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gYh7GAAAA3AAAAA8AAAAAAAAA&#10;AAAAAAAAoQIAAGRycy9kb3ducmV2LnhtbFBLBQYAAAAABAAEAPkAAACUAwAAAAA=&#10;"/>
                      <v:group id="Group 422" o:spid="_x0000_s1052" style="position:absolute;left:924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line id="Line 423" o:spid="_x0000_s1053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Yj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mtiNxwAAANwAAAAPAAAAAAAA&#10;AAAAAAAAAKECAABkcnMvZG93bnJldi54bWxQSwUGAAAAAAQABAD5AAAAlQMAAAAA&#10;"/>
                        <v:line id="Line 424" o:spid="_x0000_s1054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      </v:group>
                      <v:group id="Group 425" o:spid="_x0000_s1055" style="position:absolute;left:1326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<v:line id="Line 426" o:spid="_x0000_s1056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7Fc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4UUp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7XsVxwAAANwAAAAPAAAAAAAA&#10;AAAAAAAAAKECAABkcnMvZG93bnJldi54bWxQSwUGAAAAAAQABAD5AAAAlQMAAAAA&#10;"/>
                        <v:line id="Line 427" o:spid="_x0000_s1057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ejs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d6OxwAAANwAAAAPAAAAAAAA&#10;AAAAAAAAAKECAABkcnMvZG93bnJldi54bWxQSwUGAAAAAAQABAD5AAAAlQMAAAAA&#10;"/>
                      </v:group>
                      <v:group id="Group 428" o:spid="_x0000_s1058" style="position:absolute;left:1728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<v:line id="Line 429" o:spid="_x0000_s1059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LvZ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cu9nxwAAANwAAAAPAAAAAAAA&#10;AAAAAAAAAKECAABkcnMvZG93bnJldi54bWxQSwUGAAAAAAQABAD5AAAAlQMAAAAA&#10;"/>
                        <v:line id="Line 430" o:spid="_x0000_s1060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      </v:group>
                      <v:group id="Group 431" o:spid="_x0000_s1061" style="position:absolute;left:2130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<v:line id="Line 432" o:spid="_x0000_s1062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ry8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D+vLxwAAANwAAAAPAAAAAAAA&#10;AAAAAAAAAKECAABkcnMvZG93bnJldi54bWxQSwUGAAAAAAQABAD5AAAAlQMAAAAA&#10;"/>
                        <v:line id="Line 433" o:spid="_x0000_s1063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      </v:group>
                      <v:group id="Group 434" o:spid="_x0000_s1064" style="position:absolute;left:2532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<v:line id="Line 435" o:spid="_x0000_s1065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zv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8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nO/xwAAANwAAAAPAAAAAAAA&#10;AAAAAAAAAKECAABkcnMvZG93bnJldi54bWxQSwUGAAAAAAQABAD5AAAAlQMAAAAA&#10;"/>
                        <v:line id="Line 436" o:spid="_x0000_s1066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tyM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O3IxwAAANwAAAAPAAAAAAAA&#10;AAAAAAAAAKECAABkcnMvZG93bnJldi54bWxQSwUGAAAAAAQABAD5AAAAlQMAAAAA&#10;"/>
                      </v:group>
                      <v:group id="Group 437" o:spid="_x0000_s1067" style="position:absolute;left:2934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<v:line id="Line 438" o:spid="_x0000_s1068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cIc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9whxAAAANwAAAAPAAAAAAAAAAAA&#10;AAAAAKECAABkcnMvZG93bnJldi54bWxQSwUGAAAAAAQABAD5AAAAkgMAAAAA&#10;"/>
                        <v:line id="Line 439" o:spid="_x0000_s1069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      </v:group>
                      <v:group id="Group 440" o:spid="_x0000_s1070" style="position:absolute;left:3336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line id="Line 441" o:spid="_x0000_s1071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        <v:line id="Line 442" o:spid="_x0000_s1072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      </v:group>
                      <v:group id="Group 443" o:spid="_x0000_s1073" style="position:absolute;left:3738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<v:line id="Line 444" o:spid="_x0000_s1074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        <v:line id="Line 445" o:spid="_x0000_s1075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      </v:group>
                      <v:group id="Group 446" o:spid="_x0000_s1076" style="position:absolute;left:4140;top:9142;width:399;height:113" coordorigin="924,9142" coordsize="39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line id="Line 447" o:spid="_x0000_s1077" style="position:absolute;visibility:visible" from="924,9207" to="1321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          <v:line id="Line 448" o:spid="_x0000_s1078" style="position:absolute;visibility:visible" from="1323,9142" to="1323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      </v:group>
                    </v:group>
                    <v:line id="Line 449" o:spid="_x0000_s1079" style="position:absolute;rotation:-1586370fd;visibility:visible" from="2838,7216" to="2838,7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AodMYAAADcAAAADwAAAGRycy9kb3ducmV2LnhtbESPQWvCQBSE7wX/w/KEXqRu9BA0zUZE&#10;WuhJ0Cri7Zl9zYZm38bsGuO/7xYKPQ4z8w2TrwbbiJ46XztWMJsmIIhLp2uuFBw+318WIHxA1tg4&#10;JgUP8rAqRk85ZtrdeUf9PlQiQthnqMCE0GZS+tKQRT91LXH0vlxnMUTZVVJ3eI9w28h5kqTSYs1x&#10;wWBLG0Pl9/5mFZxO8lZel8fL5FK7/u062xp73ir1PB7WryACDeE//Nf+0ArmaQq/Z+IR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gKHTGAAAA3AAAAA8AAAAAAAAA&#10;AAAAAAAAoQIAAGRycy9kb3ducmV2LnhtbFBLBQYAAAAABAAEAPkAAACUAwAAAAA=&#10;"/>
                  </v:group>
                  <v:group id="Group 455" o:spid="_x0000_s1080" style="position:absolute;left:1654;top:9232;width:2907;height:1995" coordorigin="1654,9232" coordsize="290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shape id="Text Box 450" o:spid="_x0000_s1081" type="#_x0000_t202" style="position:absolute;left:1654;top:10822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    <v:textbox>
                        <w:txbxContent>
                          <w:p w:rsidR="00162531" w:rsidRPr="0070362C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62C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51" o:spid="_x0000_s1082" type="#_x0000_t202" style="position:absolute;left:4021;top:1086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    <v:textbox>
                        <w:txbxContent>
                          <w:p w:rsidR="00162531" w:rsidRPr="0070362C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62C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452" o:spid="_x0000_s1083" type="#_x0000_t202" style="position:absolute;left:3094;top:9232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    <v:textbox>
                        <w:txbxContent>
                          <w:p w:rsidR="00162531" w:rsidRPr="0070362C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62C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53" o:spid="_x0000_s1084" type="#_x0000_t202" style="position:absolute;left:2064;top:9662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  <v:textbox>
                        <w:txbxContent>
                          <w:p w:rsidR="00162531" w:rsidRPr="0070362C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62C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3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F2179">
            <w:r>
              <w:t xml:space="preserve">Je dána kružnice </w:t>
            </w:r>
            <w:r w:rsidRPr="004B46F5">
              <w:rPr>
                <w:i/>
              </w:rPr>
              <w:t>k</w:t>
            </w:r>
            <w:r>
              <w:t xml:space="preserve"> se středem </w:t>
            </w:r>
            <w:r w:rsidRPr="004B46F5">
              <w:rPr>
                <w:i/>
              </w:rPr>
              <w:t>S</w:t>
            </w:r>
            <w:r>
              <w:t xml:space="preserve"> a bod </w:t>
            </w:r>
            <w:r w:rsidRPr="004B46F5">
              <w:rPr>
                <w:i/>
              </w:rPr>
              <w:t>A</w:t>
            </w:r>
            <w:r>
              <w:t>, který leží na této kružnici.</w:t>
            </w:r>
          </w:p>
          <w:p w:rsidR="00162531" w:rsidRDefault="00162531" w:rsidP="00CF2179">
            <w:r>
              <w:rPr>
                <w:noProof/>
              </w:rPr>
              <w:pict>
                <v:group id="Group 490" o:spid="_x0000_s1085" style="position:absolute;margin-left:370.45pt;margin-top:0;width:112.15pt;height:90pt;z-index:251620352" coordorigin="6791,12628" coordsize="2243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">
                  <v:group id="Group 485" o:spid="_x0000_s1086" style="position:absolute;left:7054;top:12628;width:1800;height:1800" coordorigin="7054,12628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Group 483" o:spid="_x0000_s1087" style="position:absolute;left:7054;top:12628;width:1800;height:1800" coordorigin="7054,12628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oval id="Oval 479" o:spid="_x0000_s1088" style="position:absolute;left:7054;top:12628;width:18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  <v:group id="Group 482" o:spid="_x0000_s1089" style="position:absolute;left:7877;top:13487;width:125;height:125;rotation:8874474fd" coordorigin="2547,13997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QxjdxgAAANwA&#10;AAAPAAAAAAAAAAAAAAAAAKoCAABkcnMvZG93bnJldi54bWxQSwUGAAAAAAQABAD6AAAAnQMAAAAA&#10;">
                        <v:line id="Line 480" o:spid="_x0000_s1090" style="position:absolute;visibility:visible" from="2547,14064" to="2672,1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        <v:line id="Line 481" o:spid="_x0000_s1091" style="position:absolute;rotation:90;visibility:visible" from="2554,14060" to="2679,1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QlLsYAAADcAAAADwAAAGRycy9kb3ducmV2LnhtbESPT2sCMRTE7wW/Q3iF3mp2pRZZN8oi&#10;au3BQ21BvD03b//QzcuSpLp+e1Mo9DjMzG+YfDmYTlzI+daygnScgCAurW65VvD1uXmegfABWWNn&#10;mRTcyMNyMXrIMdP2yh90OYRaRAj7DBU0IfSZlL5syKAf2544epV1BkOUrpba4TXCTScnSfIqDbYc&#10;FxrsadVQ+X34MQrM/n27P5nJ2/o4Q3veVkVwVCv19DgUcxCBhvAf/mvvtIKXaQq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0JS7GAAAA3AAAAA8AAAAAAAAA&#10;AAAAAAAAoQIAAGRycy9kb3ducmV2LnhtbFBLBQYAAAAABAAEAPkAAACUAwAAAAA=&#10;"/>
                      </v:group>
                    </v:group>
                    <v:line id="Line 484" o:spid="_x0000_s1092" style="position:absolute;rotation:2074939fd;visibility:visible" from="7124,13048" to="7249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zTcQAAADcAAAADwAAAGRycy9kb3ducmV2LnhtbESPy2rDMBBF94X8g5hANyWRa1oT3CjB&#10;BGpS8CaPD5haU8vUGjmWmth/HxUKXV7u43DX29F24kqDbx0reF4mIIhrp1tuFJxP74sVCB+QNXaO&#10;ScFEHrab2cMac+1ufKDrMTQijrDPUYEJoc+l9LUhi37peuLofbnBYohyaKQe8BbHbSfTJMmkxZYj&#10;wWBPO0P19/HHRu4qlE8fU5mlY8buUlSHqv80Sj3Ox+INRKAx/If/2nut4OU1hd8z8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XNNxAAAANwAAAAPAAAAAAAAAAAA&#10;AAAAAKECAABkcnMvZG93bnJldi54bWxQSwUGAAAAAAQABAD5AAAAkgMAAAAA&#10;"/>
                  </v:group>
                  <v:group id="Group 489" o:spid="_x0000_s1093" style="position:absolute;left:6791;top:12779;width:2243;height:1289" coordorigin="6791,12779" coordsize="2243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shape id="Text Box 486" o:spid="_x0000_s1094" type="#_x0000_t202" style="position:absolute;left:6791;top:1277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eMsUA&#10;AADcAAAADwAAAGRycy9kb3ducmV2LnhtbESP3WrCQBSE7wu+w3KE3ohuKqlIdBURCvbCtv48wCF7&#10;zEazZ0N2TeLbu4VCL4eZ+YZZrntbiZYaXzpW8DZJQBDnTpdcKDifPsZzED4ga6wck4IHeVivBi9L&#10;zLTr+EDtMRQiQthnqMCEUGdS+tyQRT9xNXH0Lq6xGKJsCqkb7CLcVnKaJDNpseS4YLCmraH8drxb&#10;BYdP8zPidL+vtGxn1/PX/bubj5R6HfabBYhAffgP/7V3WkH6nsLvmX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N4yxQAAANwAAAAPAAAAAAAAAAAAAAAAAJgCAABkcnMv&#10;ZG93bnJldi54bWxQSwUGAAAAAAQABAD1AAAAigMAAAAA&#10;" filled="f" strokecolor="white">
                      <v:textbox>
                        <w:txbxContent>
                          <w:p w:rsidR="00162531" w:rsidRPr="009D76E2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87" o:spid="_x0000_s1095" type="#_x0000_t202" style="position:absolute;left:7854;top:134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7qcUA&#10;AADcAAAADwAAAGRycy9kb3ducmV2LnhtbESP3WrCQBSE7wXfYTmF3kjdWFQkdRURCvXC+vsAh+wx&#10;G5s9G7JrEt++KwheDjPzDTNfdrYUDdW+cKxgNExAEGdOF5wrOJ++P2YgfEDWWDomBXfysFz0e3NM&#10;tWv5QM0x5CJC2KeowIRQpVL6zJBFP3QVcfQurrYYoqxzqWtsI9yW8jNJptJiwXHBYEVrQ9nf8WYV&#10;HDZmP+Dxdltq2Uyv59/brp0NlHp/61ZfIAJ14RV+tn+0gvFkA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HupxQAAANwAAAAPAAAAAAAAAAAAAAAAAJgCAABkcnMv&#10;ZG93bnJldi54bWxQSwUGAAAAAAQABAD1AAAAigMAAAAA&#10;" filled="f" strokecolor="white">
                      <v:textbox>
                        <w:txbxContent>
                          <w:p w:rsidR="00162531" w:rsidRPr="009D76E2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488" o:spid="_x0000_s1096" type="#_x0000_t202" style="position:absolute;left:8674;top:1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l3sUA&#10;AADcAAAADwAAAGRycy9kb3ducmV2LnhtbESP3WrCQBSE7wu+w3KE3ohuKjZIdBURCvbCtv48wCF7&#10;zEazZ0N2TeLbu4VCL4eZ+YZZrntbiZYaXzpW8DZJQBDnTpdcKDifPsZzED4ga6wck4IHeVivBi9L&#10;zLTr+EDtMRQiQthnqMCEUGdS+tyQRT9xNXH0Lq6xGKJsCqkb7CLcVnKaJKm0WHJcMFjT1lB+O96t&#10;gsOn+RnxbL+vtGzT6/nr/t3NR0q9DvvNAkSgPvyH/9o7rWD2nsLvmX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uXexQAAANwAAAAPAAAAAAAAAAAAAAAAAJgCAABkcnMv&#10;ZG93bnJldi54bWxQSwUGAAAAAAQABAD1AAAAigMAAAAA&#10;" filled="f" strokecolor="white">
                      <v:textbox>
                        <w:txbxContent>
                          <w:p w:rsidR="00162531" w:rsidRPr="009D76E2" w:rsidRDefault="00162531" w:rsidP="005258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>
              <w:t xml:space="preserve">a) Na kružnici </w:t>
            </w:r>
            <w:r w:rsidRPr="004B46F5">
              <w:rPr>
                <w:i/>
              </w:rPr>
              <w:t>k</w:t>
            </w:r>
            <w:r>
              <w:t xml:space="preserve"> sestrojte jednu takovou dvojici bodů </w:t>
            </w:r>
            <w:r w:rsidRPr="004B46F5">
              <w:rPr>
                <w:i/>
              </w:rPr>
              <w:t>B</w:t>
            </w:r>
            <w:r>
              <w:t xml:space="preserve"> a </w:t>
            </w:r>
            <w:r w:rsidRPr="004B46F5">
              <w:rPr>
                <w:i/>
              </w:rPr>
              <w:t>C</w:t>
            </w:r>
            <w:r>
              <w:t xml:space="preserve">, pro niž platí: </w:t>
            </w:r>
          </w:p>
          <w:p w:rsidR="00162531" w:rsidRDefault="00162531" w:rsidP="00296258">
            <w:pPr>
              <w:ind w:left="219"/>
            </w:pPr>
            <w:r>
              <w:t xml:space="preserve">délka dráhy po kružnici z bodu </w:t>
            </w:r>
            <w:r w:rsidRPr="004B46F5">
              <w:rPr>
                <w:i/>
              </w:rPr>
              <w:t>A</w:t>
            </w:r>
            <w:r>
              <w:t xml:space="preserve"> do bodu </w:t>
            </w:r>
            <w:r w:rsidRPr="004B46F5">
              <w:rPr>
                <w:i/>
              </w:rPr>
              <w:t>B</w:t>
            </w:r>
            <w:r>
              <w:t xml:space="preserve"> je vjednom směru pětkrát delší</w:t>
            </w:r>
          </w:p>
          <w:p w:rsidR="00162531" w:rsidRDefault="00162531" w:rsidP="00296258">
            <w:pPr>
              <w:ind w:left="219"/>
            </w:pPr>
            <w:r>
              <w:t xml:space="preserve"> než v opačném směru; bod </w:t>
            </w:r>
            <w:r w:rsidRPr="004B46F5">
              <w:rPr>
                <w:i/>
              </w:rPr>
              <w:t>B</w:t>
            </w:r>
            <w:r>
              <w:t xml:space="preserve"> leží v jedné třetině dráhy po oblouku </w:t>
            </w:r>
          </w:p>
          <w:p w:rsidR="00162531" w:rsidRDefault="00162531" w:rsidP="00296258">
            <w:pPr>
              <w:ind w:left="219"/>
            </w:pPr>
            <w:r>
              <w:t xml:space="preserve">z bodu </w:t>
            </w:r>
            <w:r w:rsidRPr="004B46F5">
              <w:rPr>
                <w:i/>
              </w:rPr>
              <w:t>A</w:t>
            </w:r>
            <w:r>
              <w:t xml:space="preserve"> do bodu </w:t>
            </w:r>
            <w:r w:rsidRPr="004B46F5">
              <w:rPr>
                <w:i/>
              </w:rPr>
              <w:t>C</w:t>
            </w:r>
            <w:r>
              <w:t>.</w:t>
            </w:r>
          </w:p>
          <w:p w:rsidR="00162531" w:rsidRDefault="00162531" w:rsidP="00511EE0">
            <w:r>
              <w:t xml:space="preserve">b) Určete velikost konvexního úhlu </w:t>
            </w:r>
            <w:r w:rsidRPr="004B46F5">
              <w:rPr>
                <w:i/>
              </w:rPr>
              <w:t>BSC</w:t>
            </w:r>
            <w:r>
              <w:t>.</w:t>
            </w:r>
          </w:p>
          <w:p w:rsidR="00162531" w:rsidRDefault="00162531" w:rsidP="00CF2179"/>
          <w:p w:rsidR="00162531" w:rsidRDefault="00162531" w:rsidP="00CF2179"/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3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F2179">
            <w:r>
              <w:t>Na vodorovné podložce je položena bedna tvaru krychle s hranou dély a. Bedna osvětlená slunečním světlem vrhá stín na podložku. Směr slunečních paprsků svírá s podložkou úhel a. (Směr je rovnoběžný se dvěma stěnami krychle.)</w:t>
            </w:r>
            <w:r>
              <w:rPr>
                <w:noProof/>
              </w:rPr>
              <w:t xml:space="preserve"> </w:t>
            </w:r>
          </w:p>
          <w:p w:rsidR="00162531" w:rsidRDefault="00162531" w:rsidP="00CF2179"/>
          <w:p w:rsidR="00162531" w:rsidRDefault="00162531" w:rsidP="00CF2179">
            <w:pPr>
              <w:rPr>
                <w:b/>
              </w:rPr>
            </w:pPr>
            <w:r>
              <w:rPr>
                <w:b/>
              </w:rPr>
              <w:t xml:space="preserve">Jak dlouhá je hrana krychle, </w:t>
            </w:r>
          </w:p>
          <w:p w:rsidR="00162531" w:rsidRDefault="00162531" w:rsidP="00F0104F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9" o:spid="_x0000_s1097" type="#_x0000_t75" style="position:absolute;margin-left:262.55pt;margin-top:-93.55pt;width:214.05pt;height:108.25pt;z-index:-251692032;visibility:visible" wrapcoords="-76 0 -76 21450 21600 21450 21600 0 -76 0">
                  <v:imagedata r:id="rId7" o:title="" croptop="25691f" cropbottom="6121f" cropleft="12421f" cropright="15649f"/>
                  <w10:wrap type="tight"/>
                </v:shape>
              </w:pict>
            </w:r>
            <w:r>
              <w:rPr>
                <w:b/>
              </w:rPr>
              <w:t xml:space="preserve">jestliže je </w:t>
            </w:r>
            <w:r w:rsidRPr="00D544EA">
              <w:rPr>
                <w:noProof/>
                <w:position w:val="-24"/>
                <w:sz w:val="22"/>
                <w:szCs w:val="22"/>
              </w:rPr>
              <w:object w:dxaOrig="840" w:dyaOrig="620">
                <v:shape id="_x0000_i1025" type="#_x0000_t75" style="width:42pt;height:30.75pt" o:ole="">
                  <v:imagedata r:id="rId8" o:title=""/>
                </v:shape>
                <o:OLEObject Type="Embed" ProgID="Equation.3" ShapeID="_x0000_i1025" DrawAspect="Content" ObjectID="_1549261998" r:id="rId9"/>
              </w:object>
            </w: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rPr>
          <w:trHeight w:val="2380"/>
        </w:trPr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816750">
            <w:r>
              <w:rPr>
                <w:noProof/>
              </w:rPr>
              <w:pict>
                <v:shape id="obrázek 28" o:spid="_x0000_s1098" type="#_x0000_t75" style="position:absolute;margin-left:278.45pt;margin-top:6.5pt;width:179.6pt;height:104.8pt;z-index:251626496;visibility:visible;mso-position-horizontal-relative:text;mso-position-vertical-relative:text">
                  <v:imagedata r:id="rId10" o:title="" croptop="15156f" cropbottom="4912f" cropleft="6402f" cropright="19441f"/>
                </v:shape>
              </w:pict>
            </w:r>
            <w:r w:rsidRPr="004B46F5">
              <w:rPr>
                <w:color w:val="FF0000"/>
              </w:rPr>
              <w:t xml:space="preserve"> </w:t>
            </w:r>
            <w:r>
              <w:t>Vypočtěte součet obsahů všech tří útvaru na obrázku.</w:t>
            </w:r>
          </w:p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816750">
            <w:pPr>
              <w:ind w:left="180" w:hanging="10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Rovnoběžník </w:t>
            </w:r>
            <w:r w:rsidRPr="0053508D">
              <w:rPr>
                <w:i/>
                <w:sz w:val="22"/>
                <w:szCs w:val="22"/>
              </w:rPr>
              <w:t>ABCD</w:t>
            </w:r>
            <w:r>
              <w:rPr>
                <w:sz w:val="22"/>
                <w:szCs w:val="22"/>
              </w:rPr>
              <w:t xml:space="preserve"> rozděluje úhlopříčka </w:t>
            </w:r>
            <w:r w:rsidRPr="0053508D">
              <w:rPr>
                <w:i/>
                <w:sz w:val="22"/>
                <w:szCs w:val="22"/>
              </w:rPr>
              <w:t>BD</w:t>
            </w:r>
            <w:r>
              <w:rPr>
                <w:sz w:val="22"/>
                <w:szCs w:val="22"/>
              </w:rPr>
              <w:t xml:space="preserve"> na dva shodné pravoúhlé trojúhelníky. Vypočtěte obvod rovnoběžníku.</w:t>
            </w:r>
          </w:p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/>
          <w:p w:rsidR="00162531" w:rsidRDefault="00162531" w:rsidP="00CF2179">
            <w:r>
              <w:rPr>
                <w:noProof/>
              </w:rPr>
              <w:pict>
                <v:shape id="obrázek 428" o:spid="_x0000_s1099" type="#_x0000_t75" style="position:absolute;margin-left:364.9pt;margin-top:-77.4pt;width:102.75pt;height:82.5pt;z-index:-251691008;visibility:visible" wrapcoords="-158 0 -158 21404 21600 21404 21600 0 -158 0">
                  <v:imagedata r:id="rId11" o:title="" croptop="24100f" cropbottom="19157f" cropleft="16635f" cropright="33271f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Pr="004B46F5" w:rsidRDefault="00162531" w:rsidP="00CF2179">
            <w:pPr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Obrázek 1" o:spid="_x0000_s1100" type="#_x0000_t75" style="position:absolute;margin-left:338.95pt;margin-top:-.2pt;width:125.55pt;height:129.75pt;z-index:251696128;visibility:visible;mso-position-horizontal-relative:text;mso-position-vertical-relative:text">
                  <v:imagedata r:id="rId12" o:title="" croptop="14285f" cropbottom="6774f" cropleft="17522f" cropright="23831f"/>
                  <w10:wrap type="square"/>
                </v:shape>
              </w:pict>
            </w:r>
            <w:r w:rsidRPr="006E7F51">
              <w:t>Pozemek tvaru obdélníku je dočasně přerušen stavebním záborem (vyšrafovaná část). Rovnoběžné hranice záboru na obvodu pozemku jsou dlouhé 15 m a 25 m. Jedna šikmá strana záboru, která je oplocena, měří 236 m.  Nyní se pokračuje v oplacování 190 m dlouhé strany pozemku</w:t>
            </w:r>
            <w:r w:rsidRPr="004B46F5">
              <w:rPr>
                <w:sz w:val="22"/>
                <w:szCs w:val="22"/>
              </w:rPr>
              <w:t xml:space="preserve">. </w:t>
            </w:r>
          </w:p>
          <w:p w:rsidR="00162531" w:rsidRPr="006E7F51" w:rsidRDefault="00162531" w:rsidP="00612D73">
            <w:pPr>
              <w:numPr>
                <w:ilvl w:val="0"/>
                <w:numId w:val="3"/>
              </w:numPr>
            </w:pPr>
            <w:r w:rsidRPr="006E7F51">
              <w:t xml:space="preserve">Vypočtěte </w:t>
            </w:r>
            <w:r w:rsidRPr="004E7EB2">
              <w:rPr>
                <w:b/>
              </w:rPr>
              <w:t>obsah  plochy</w:t>
            </w:r>
            <w:r w:rsidRPr="006E7F51">
              <w:t xml:space="preserve"> stavebního záboru.</w:t>
            </w:r>
          </w:p>
          <w:p w:rsidR="00162531" w:rsidRPr="00F0104F" w:rsidRDefault="00162531" w:rsidP="00CF2179">
            <w:pPr>
              <w:numPr>
                <w:ilvl w:val="0"/>
                <w:numId w:val="3"/>
              </w:numPr>
              <w:ind w:hanging="283"/>
            </w:pPr>
            <w:r w:rsidRPr="006E7F51">
              <w:t xml:space="preserve">S přesností na celé metry vypočítejte </w:t>
            </w:r>
            <w:r w:rsidRPr="004E7EB2">
              <w:rPr>
                <w:b/>
              </w:rPr>
              <w:t>šířku pozemku</w:t>
            </w:r>
            <w:r w:rsidRPr="006E7F51">
              <w:t xml:space="preserve"> </w:t>
            </w:r>
            <w:r w:rsidRPr="006E7F51">
              <w:rPr>
                <w:i/>
              </w:rPr>
              <w:t>d</w:t>
            </w:r>
            <w:r w:rsidRPr="006E7F51">
              <w:t xml:space="preserve"> .</w:t>
            </w: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F2179">
            <w:pPr>
              <w:rPr>
                <w:noProof/>
                <w:sz w:val="22"/>
                <w:szCs w:val="22"/>
              </w:rPr>
            </w:pPr>
            <w:r w:rsidRPr="004B46F5">
              <w:rPr>
                <w:noProof/>
                <w:sz w:val="22"/>
                <w:szCs w:val="22"/>
              </w:rPr>
              <w:t xml:space="preserve">Úsek, který se ve skutečnosti ujde deseti kroky, je na plánu zakreslen úsečkou délky 1 cm. Kruh na plánu má poloměr 2,5 cm. </w:t>
            </w:r>
            <w:r w:rsidRPr="004E7EB2">
              <w:rPr>
                <w:b/>
                <w:noProof/>
                <w:sz w:val="22"/>
                <w:szCs w:val="22"/>
              </w:rPr>
              <w:t>Kolika kroky</w:t>
            </w:r>
            <w:r w:rsidRPr="004B46F5">
              <w:rPr>
                <w:noProof/>
                <w:sz w:val="22"/>
                <w:szCs w:val="22"/>
              </w:rPr>
              <w:t xml:space="preserve"> se obejde po obvodu skutečný kruh?</w:t>
            </w:r>
          </w:p>
          <w:p w:rsidR="00162531" w:rsidRPr="004B46F5" w:rsidRDefault="00162531" w:rsidP="00CF2179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Pr="004B46F5" w:rsidRDefault="00162531" w:rsidP="00CF2179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shape id="Text Box 999" o:spid="_x0000_s1101" type="#_x0000_t202" style="position:absolute;margin-left:103.35pt;margin-top:7.45pt;width:377.75pt;height:94.15pt;z-index:2516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kOvgIAAMY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" filled="f" stroked="f">
                  <v:textbox>
                    <w:txbxContent>
                      <w:p w:rsidR="00162531" w:rsidRPr="00612D73" w:rsidRDefault="00162531" w:rsidP="005258B3">
                        <w:pPr>
                          <w:rPr>
                            <w:noProof/>
                          </w:rPr>
                        </w:pPr>
                        <w:r w:rsidRPr="00612D73">
                          <w:rPr>
                            <w:noProof/>
                          </w:rPr>
                          <w:t xml:space="preserve">V pravoúhlém trojúhelníku </w:t>
                        </w:r>
                        <w:r w:rsidRPr="00612D73">
                          <w:rPr>
                            <w:i/>
                            <w:noProof/>
                          </w:rPr>
                          <w:t>ABC</w:t>
                        </w:r>
                        <w:r w:rsidRPr="00612D73">
                          <w:rPr>
                            <w:noProof/>
                          </w:rPr>
                          <w:t xml:space="preserve"> s pravým úhlem při vrcholu </w:t>
                        </w:r>
                        <w:r w:rsidRPr="00612D73">
                          <w:rPr>
                            <w:i/>
                            <w:noProof/>
                          </w:rPr>
                          <w:t>C</w:t>
                        </w:r>
                        <w:r w:rsidRPr="00612D73">
                          <w:rPr>
                            <w:noProof/>
                          </w:rPr>
                          <w:t xml:space="preserve"> má úhel </w:t>
                        </w:r>
                        <w:r w:rsidRPr="00612D73">
                          <w:rPr>
                            <w:i/>
                            <w:noProof/>
                          </w:rPr>
                          <w:t>CAB</w:t>
                        </w:r>
                        <w:r w:rsidRPr="00612D73">
                          <w:rPr>
                            <w:noProof/>
                          </w:rPr>
                          <w:t xml:space="preserve"> velikost </w:t>
                        </w:r>
                        <w:r w:rsidRPr="00612D73">
                          <w:rPr>
                            <w:rFonts w:ascii="Symbol" w:hAnsi="Symbol"/>
                            <w:i/>
                            <w:noProof/>
                          </w:rPr>
                          <w:t></w:t>
                        </w:r>
                        <w:r w:rsidRPr="00612D73">
                          <w:rPr>
                            <w:noProof/>
                          </w:rPr>
                          <w:t xml:space="preserve"> = 60°. Strana AC má délku </w:t>
                        </w:r>
                        <w:r w:rsidRPr="00612D73">
                          <w:rPr>
                            <w:noProof/>
                            <w:position w:val="-8"/>
                          </w:rPr>
                          <w:object w:dxaOrig="840" w:dyaOrig="360">
                            <v:shape id="_x0000_i1027" type="#_x0000_t75" style="width:42pt;height:18pt" o:ole="">
                              <v:imagedata r:id="rId13" o:title=""/>
                            </v:shape>
                            <o:OLEObject Type="Embed" ProgID="Equation.3" ShapeID="_x0000_i1027" DrawAspect="Content" ObjectID="_1549262071" r:id="rId14"/>
                          </w:object>
                        </w:r>
                      </w:p>
                      <w:p w:rsidR="00162531" w:rsidRPr="00612D73" w:rsidRDefault="00162531" w:rsidP="005258B3">
                        <w:pPr>
                          <w:rPr>
                            <w:noProof/>
                          </w:rPr>
                        </w:pPr>
                        <w:r w:rsidRPr="00612D73">
                          <w:rPr>
                            <w:noProof/>
                          </w:rPr>
                          <w:t xml:space="preserve">   </w:t>
                        </w:r>
                      </w:p>
                      <w:p w:rsidR="00162531" w:rsidRDefault="00162531" w:rsidP="00994943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ind w:left="284" w:hanging="284"/>
                          <w:rPr>
                            <w:noProof/>
                          </w:rPr>
                        </w:pPr>
                        <w:r w:rsidRPr="00612D73">
                          <w:rPr>
                            <w:noProof/>
                          </w:rPr>
                          <w:t xml:space="preserve">Vypočtěte délku strany </w:t>
                        </w:r>
                        <w:r w:rsidRPr="00994943">
                          <w:rPr>
                            <w:i/>
                            <w:noProof/>
                          </w:rPr>
                          <w:t>BC</w:t>
                        </w:r>
                        <w:r w:rsidRPr="00612D73">
                          <w:rPr>
                            <w:noProof/>
                          </w:rPr>
                          <w:t>.</w:t>
                        </w:r>
                      </w:p>
                      <w:p w:rsidR="00162531" w:rsidRPr="00994943" w:rsidRDefault="00162531" w:rsidP="00994943">
                        <w:pPr>
                          <w:rPr>
                            <w:noProof/>
                            <w:sz w:val="10"/>
                            <w:szCs w:val="10"/>
                          </w:rPr>
                        </w:pPr>
                      </w:p>
                      <w:p w:rsidR="00162531" w:rsidRPr="00612D73" w:rsidRDefault="00162531" w:rsidP="005258B3">
                        <w:r w:rsidRPr="00612D73">
                          <w:rPr>
                            <w:noProof/>
                          </w:rPr>
                          <w:t xml:space="preserve">b) Vypočtěte velikost výšky </w:t>
                        </w:r>
                        <w:r w:rsidRPr="00612D73">
                          <w:rPr>
                            <w:i/>
                            <w:noProof/>
                          </w:rPr>
                          <w:t>v</w:t>
                        </w:r>
                        <w:r w:rsidRPr="00612D73">
                          <w:rPr>
                            <w:noProof/>
                          </w:rPr>
                          <w:t xml:space="preserve"> na přeponu </w:t>
                        </w:r>
                        <w:r w:rsidRPr="00612D73">
                          <w:rPr>
                            <w:i/>
                            <w:noProof/>
                          </w:rPr>
                          <w:t>AB</w:t>
                        </w:r>
                      </w:p>
                    </w:txbxContent>
                  </v:textbox>
                </v:shape>
              </w:pict>
            </w:r>
            <w:r w:rsidRPr="00CD5F1C">
              <w:rPr>
                <w:noProof/>
                <w:color w:val="FF0000"/>
                <w:sz w:val="22"/>
                <w:szCs w:val="22"/>
              </w:rPr>
              <w:pict>
                <v:shape id="obrázek 488" o:spid="_x0000_i1028" type="#_x0000_t75" style="width:81.75pt;height:110.25pt;visibility:visible">
                  <v:imagedata r:id="rId15" o:title="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1</w:t>
            </w:r>
          </w:p>
          <w:p w:rsidR="00162531" w:rsidRDefault="00162531" w:rsidP="00CF2179">
            <w:pPr>
              <w:jc w:val="center"/>
            </w:pPr>
            <w:r>
              <w:t>1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20426C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pict>
                <v:group id="_x0000_s1102" style="position:absolute;margin-left:214.9pt;margin-top:1.2pt;width:145.35pt;height:75.2pt;z-index:251697152;mso-position-horizontal-relative:text;mso-position-vertical-relative:text" coordorigin="2841,1367" coordsize="3151,1518">
                  <v:shape id="Text Box 435" o:spid="_x0000_s1103" type="#_x0000_t202" style="position:absolute;left:3775;top:1525;width:1097;height:72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 style="mso-next-textbox:#Text Box 435">
                      <w:txbxContent>
                        <w:p w:rsidR="00162531" w:rsidRPr="00F0104F" w:rsidRDefault="00162531">
                          <w:pPr>
                            <w:rPr>
                              <w:rFonts w:ascii="Symbol" w:hAnsi="Symbol"/>
                              <w:sz w:val="22"/>
                              <w:szCs w:val="22"/>
                            </w:rPr>
                          </w:pPr>
                          <w:r w:rsidRPr="00F0104F">
                            <w:rPr>
                              <w:sz w:val="22"/>
                              <w:szCs w:val="22"/>
                            </w:rPr>
                            <w:t>2</w:t>
                          </w:r>
                          <w:r w:rsidRPr="00F0104F">
                            <w:rPr>
                              <w:rFonts w:ascii="Symbol" w:hAnsi="Symbol"/>
                              <w:sz w:val="22"/>
                              <w:szCs w:val="22"/>
                            </w:rPr>
                            <w:t></w:t>
                          </w:r>
                          <w:r w:rsidRPr="00F0104F">
                            <w:rPr>
                              <w:rFonts w:ascii="Symbol" w:hAnsi="Symbol"/>
                              <w:sz w:val="22"/>
                              <w:szCs w:val="22"/>
                            </w:rPr>
                            <w:t></w:t>
                          </w:r>
                          <w:r w:rsidRPr="00F0104F">
                            <w:rPr>
                              <w:rFonts w:ascii="Symbol" w:hAnsi="Symbol"/>
                              <w:sz w:val="22"/>
                              <w:szCs w:val="22"/>
                            </w:rPr>
                            <w:t></w:t>
                          </w:r>
                          <w:r w:rsidRPr="00F0104F">
                            <w:rPr>
                              <w:rFonts w:ascii="Symbol" w:hAnsi="Symbol"/>
                              <w:sz w:val="22"/>
                              <w:szCs w:val="22"/>
                            </w:rPr>
                            <w:t></w:t>
                          </w:r>
                        </w:p>
                      </w:txbxContent>
                    </v:textbox>
                  </v:shape>
                  <v:shape id="Text Box 436" o:spid="_x0000_s1104" type="#_x0000_t202" style="position:absolute;left:3497;top:2162;width:1515;height:72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 style="mso-next-textbox:#Text Box 436">
                      <w:txbxContent>
                        <w:p w:rsidR="00162531" w:rsidRPr="0020426C" w:rsidRDefault="00162531" w:rsidP="0020426C">
                          <w:pPr>
                            <w:rPr>
                              <w:rFonts w:ascii="Symbol" w:hAnsi="Symbol"/>
                            </w:rPr>
                          </w:pPr>
                          <w:r>
                            <w:rPr>
                              <w:rFonts w:ascii="Symbol" w:hAnsi="Symbol"/>
                            </w:rPr>
                            <w:t></w:t>
                          </w:r>
                          <w:r>
                            <w:rPr>
                              <w:rFonts w:ascii="Symbol" w:hAnsi="Symbol"/>
                            </w:rPr>
                            <w:t></w:t>
                          </w:r>
                          <w:r>
                            <w:rPr>
                              <w:rFonts w:ascii="Symbol" w:hAnsi="Symbol"/>
                            </w:rPr>
                            <w:t></w:t>
                          </w:r>
                          <w:r>
                            <w:rPr>
                              <w:rFonts w:ascii="Symbol" w:hAnsi="Symbol"/>
                            </w:rPr>
                            <w:t></w:t>
                          </w:r>
                          <w:r>
                            <w:rPr>
                              <w:rFonts w:ascii="Symbol" w:hAnsi="Symbol"/>
                            </w:rPr>
                            <w:t>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30" o:spid="_x0000_s1105" type="#_x0000_t32" style="position:absolute;left:3511;top:1381;width:1139;height:1241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  <v:shape id="AutoShape 431" o:spid="_x0000_s1106" type="#_x0000_t32" style="position:absolute;left:2841;top:2082;width:3151;height: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g7zcIAAADa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h98r6Qb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g7zcIAAADaAAAADwAAAAAAAAAAAAAA&#10;AAChAgAAZHJzL2Rvd25yZXYueG1sUEsFBgAAAAAEAAQA+QAAAJADAAAAAA==&#10;"/>
                  <v:shape id="Arc 434" o:spid="_x0000_s1107" style="position:absolute;left:3522;top:1985;width:934;height:740;rotation:10867635fd;visibility:visible" coordsize="36179,30671" o:spt="100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qYMQA&#10;AADaAAAADwAAAGRycy9kb3ducmV2LnhtbESP0WrCQBRE3wv+w3IFX0qzsbShpK4SQ4U+SCG2H3DJ&#10;3ibR7N2QXZP4964g+DjMzBlmtZlMKwbqXWNZwTKKQRCXVjdcKfj73b18gHAeWWNrmRRcyMFmPXta&#10;YartyAUNB1+JAGGXooLa+y6V0pU1GXSR7YiD9297gz7IvpK6xzHATStf4ziRBhsOCzV2lNdUng5n&#10;o+An2Y/vnT5ul3HjyyL/yoriOVNqMZ+yTxCeJv8I39vfWsEb3K6EG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KmDEAAAA2gAAAA8AAAAAAAAAAAAAAAAAmAIAAGRycy9k&#10;b3ducmV2LnhtbFBLBQYAAAAABAAEAPUAAACJAwAAAAA=&#10;" adj="0,,0" path="m,5662nfc3981,2019,9182,,14579,,26508,,36179,9670,36179,21600v,3132,-682,6227,-1998,9070em,5662nsc3981,2019,9182,,14579,,26508,,36179,9670,36179,21600v,3132,-682,6227,-1998,9070l14579,21600,,5662xe" filled="f">
                    <v:stroke joinstyle="round"/>
                    <v:formulas>
                      <v:f eqn="val #1"/>
                      <v:f eqn="val #0"/>
                      <v:f eqn="sum #1 0 #0"/>
                      <v:f eqn="val 10800"/>
                      <v:f eqn="sum 0 0 #1"/>
                      <v:f eqn="sumangle @2 360 0"/>
                      <v:f eqn="if @2 @2 @5"/>
                      <v:f eqn="sum 0 0 @6"/>
                      <v:f eqn="val #2"/>
                      <v:f eqn="sum 0 0 #0"/>
                      <v:f eqn="sum #2 0 2700"/>
                      <v:f eqn="cos @10 #1"/>
                      <v:f eqn="sin @10 #1"/>
                      <v:f eqn="cos 13500 #1"/>
                      <v:f eqn="sin 13500 #1"/>
                      <v:f eqn="sum @11 10800 0"/>
                      <v:f eqn="sum @12 10800 0"/>
                      <v:f eqn="sum @13 10800 0"/>
                      <v:f eqn="sum @14 10800 0"/>
                      <v:f eqn="prod #2 1 2"/>
                      <v:f eqn="sum @19 5400 0"/>
                      <v:f eqn="cos @20 #1"/>
                      <v:f eqn="sin @20 #1"/>
                      <v:f eqn="sum @21 10800 0"/>
                      <v:f eqn="sum @12 @23 @22"/>
                      <v:f eqn="sum @22 @23 @11"/>
                      <v:f eqn="cos 10800 #1"/>
                      <v:f eqn="sin 10800 #1"/>
                      <v:f eqn="cos #2 #1"/>
                      <v:f eqn="sin #2 #1"/>
                      <v:f eqn="sum @26 10800 0"/>
                      <v:f eqn="sum @27 10800 0"/>
                      <v:f eqn="sum @28 10800 0"/>
                      <v:f eqn="sum @29 10800 0"/>
                      <v:f eqn="sum @19 5400 0"/>
                      <v:f eqn="cos @34 #0"/>
                      <v:f eqn="sin @34 #0"/>
                      <v:f eqn="mid #0 #1"/>
                      <v:f eqn="sumangle @37 180 0"/>
                      <v:f eqn="if @2 @37 @38"/>
                      <v:f eqn="cos 10800 @39"/>
                      <v:f eqn="sin 10800 @39"/>
                      <v:f eqn="cos #2 @39"/>
                      <v:f eqn="sin #2 @39"/>
                      <v:f eqn="sum @40 10800 0"/>
                      <v:f eqn="sum @41 10800 0"/>
                      <v:f eqn="sum @42 10800 0"/>
                      <v:f eqn="sum @43 10800 0"/>
                      <v:f eqn="sum @35 10800 0"/>
                      <v:f eqn="sum @36 10800 0"/>
                    </v:formulas>
                    <v:path arrowok="t" o:extrusionok="f" o:connecttype="custom" o:connectlocs="0,140317;854328,760095;364380,535296" o:connectangles="0,0,0" textboxrect="3163,3163,18437,18437"/>
                    <v:handles>
                      <v:h position="@3,#0" polar="10800,10800"/>
                      <v:h position="#2,#1" polar="10800,10800" radiusrange="0,10800"/>
                    </v:handles>
                  </v:shape>
                  <v:shape id="Arc 434" o:spid="_x0000_s1108" style="position:absolute;left:3773;top:1472;width:915;height:705;rotation:7795038fd;flip:y;visibility:visible" coordsize="36179,30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qYMQA&#10;AADaAAAADwAAAGRycy9kb3ducmV2LnhtbESP0WrCQBRE3wv+w3IFX0qzsbShpK4SQ4U+SCG2H3DJ&#10;3ibR7N2QXZP4964g+DjMzBlmtZlMKwbqXWNZwTKKQRCXVjdcKfj73b18gHAeWWNrmRRcyMFmPXta&#10;YartyAUNB1+JAGGXooLa+y6V0pU1GXSR7YiD9297gz7IvpK6xzHATStf4ziRBhsOCzV2lNdUng5n&#10;o+An2Y/vnT5ul3HjyyL/yoriOVNqMZ+yTxCeJv8I39vfWsEb3K6EG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KmDEAAAA2gAAAA8AAAAAAAAAAAAAAAAAmAIAAGRycy9k&#10;b3ducmV2LnhtbFBLBQYAAAAABAAEAPUAAACJAwAAAAA=&#10;" adj="0,,0" path="m,5662nfc3981,2019,9182,,14579,,26508,,36179,9670,36179,21600v,3132,-682,6227,-1998,9070em,5662nsc3981,2019,9182,,14579,,26508,,36179,9670,36179,21600v,3132,-682,6227,-1998,9070l14579,21600,,5662xe" filled="f">
                    <v:stroke joinstyle="round"/>
                    <v:formulas>
                      <v:f eqn="val #1"/>
                      <v:f eqn="val #0"/>
                      <v:f eqn="sum #1 0 #0"/>
                      <v:f eqn="val 10800"/>
                      <v:f eqn="sum 0 0 #1"/>
                      <v:f eqn="sumangle @2 360 0"/>
                      <v:f eqn="if @2 @2 @5"/>
                      <v:f eqn="sum 0 0 @6"/>
                      <v:f eqn="val #2"/>
                      <v:f eqn="sum 0 0 #0"/>
                      <v:f eqn="sum #2 0 2700"/>
                      <v:f eqn="cos @10 #1"/>
                      <v:f eqn="sin @10 #1"/>
                      <v:f eqn="cos 13500 #1"/>
                      <v:f eqn="sin 13500 #1"/>
                      <v:f eqn="sum @11 10800 0"/>
                      <v:f eqn="sum @12 10800 0"/>
                      <v:f eqn="sum @13 10800 0"/>
                      <v:f eqn="sum @14 10800 0"/>
                      <v:f eqn="prod #2 1 2"/>
                      <v:f eqn="sum @19 5400 0"/>
                      <v:f eqn="cos @20 #1"/>
                      <v:f eqn="sin @20 #1"/>
                      <v:f eqn="sum @21 10800 0"/>
                      <v:f eqn="sum @12 @23 @22"/>
                      <v:f eqn="sum @22 @23 @11"/>
                      <v:f eqn="cos 10800 #1"/>
                      <v:f eqn="sin 10800 #1"/>
                      <v:f eqn="cos #2 #1"/>
                      <v:f eqn="sin #2 #1"/>
                      <v:f eqn="sum @26 10800 0"/>
                      <v:f eqn="sum @27 10800 0"/>
                      <v:f eqn="sum @28 10800 0"/>
                      <v:f eqn="sum @29 10800 0"/>
                      <v:f eqn="sum @19 5400 0"/>
                      <v:f eqn="cos @34 #0"/>
                      <v:f eqn="sin @34 #0"/>
                      <v:f eqn="mid #0 #1"/>
                      <v:f eqn="sumangle @37 180 0"/>
                      <v:f eqn="if @2 @37 @38"/>
                      <v:f eqn="cos 10800 @39"/>
                      <v:f eqn="sin 10800 @39"/>
                      <v:f eqn="cos #2 @39"/>
                      <v:f eqn="sin #2 @39"/>
                      <v:f eqn="sum @40 10800 0"/>
                      <v:f eqn="sum @41 10800 0"/>
                      <v:f eqn="sum @42 10800 0"/>
                      <v:f eqn="sum @43 10800 0"/>
                      <v:f eqn="sum @35 10800 0"/>
                      <v:f eqn="sum @36 10800 0"/>
                    </v:formulas>
                    <v:path arrowok="t" o:extrusionok="f" o:connecttype="custom" o:connectlocs="0,140317;854328,760095;364380,535296" o:connectangles="0,0,0" textboxrect="3163,3163,18437,18437"/>
                    <v:handles>
                      <v:h position="@3,#0" polar="10800,10800"/>
                      <v:h position="#2,#1" polar="10800,10800" radiusrange="0,10800"/>
                    </v:handles>
                  </v:shape>
                </v:group>
              </w:pict>
            </w:r>
            <w:r>
              <w:rPr>
                <w:noProof/>
                <w:sz w:val="22"/>
                <w:szCs w:val="22"/>
              </w:rPr>
              <w:t xml:space="preserve">Vypočtěte velikost úhlu </w:t>
            </w:r>
            <w:r w:rsidRPr="0020426C">
              <w:rPr>
                <w:rFonts w:ascii="Symbol" w:hAnsi="Symbol"/>
                <w:noProof/>
                <w:sz w:val="22"/>
                <w:szCs w:val="22"/>
              </w:rPr>
              <w:t></w:t>
            </w:r>
            <w:r>
              <w:rPr>
                <w:rFonts w:ascii="Symbol" w:hAnsi="Symbol"/>
                <w:noProof/>
                <w:sz w:val="22"/>
                <w:szCs w:val="22"/>
              </w:rPr>
              <w:t></w:t>
            </w:r>
            <w:r w:rsidRPr="0020426C">
              <w:rPr>
                <w:noProof/>
                <w:sz w:val="22"/>
                <w:szCs w:val="22"/>
              </w:rPr>
              <w:t>v radiánech</w:t>
            </w:r>
            <w:r>
              <w:rPr>
                <w:noProof/>
                <w:sz w:val="22"/>
                <w:szCs w:val="22"/>
              </w:rPr>
              <w:t>.</w:t>
            </w:r>
          </w:p>
          <w:p w:rsidR="00162531" w:rsidRDefault="00162531" w:rsidP="0020426C">
            <w:pPr>
              <w:rPr>
                <w:noProof/>
                <w:sz w:val="22"/>
                <w:szCs w:val="22"/>
              </w:rPr>
            </w:pPr>
          </w:p>
          <w:p w:rsidR="00162531" w:rsidRDefault="00162531" w:rsidP="0020426C">
            <w:pPr>
              <w:rPr>
                <w:noProof/>
                <w:sz w:val="22"/>
                <w:szCs w:val="22"/>
              </w:rPr>
            </w:pPr>
          </w:p>
          <w:p w:rsidR="00162531" w:rsidRDefault="00162531" w:rsidP="0020426C">
            <w:pPr>
              <w:rPr>
                <w:noProof/>
                <w:sz w:val="22"/>
                <w:szCs w:val="22"/>
              </w:rPr>
            </w:pPr>
          </w:p>
          <w:p w:rsidR="00162531" w:rsidRDefault="00162531" w:rsidP="0020426C">
            <w:pPr>
              <w:rPr>
                <w:noProof/>
                <w:sz w:val="22"/>
                <w:szCs w:val="22"/>
              </w:rPr>
            </w:pPr>
          </w:p>
          <w:p w:rsidR="00162531" w:rsidRPr="009C3714" w:rsidRDefault="00162531" w:rsidP="0020426C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F2179">
            <w:pPr>
              <w:rPr>
                <w:noProof/>
              </w:rPr>
            </w:pPr>
            <w:r>
              <w:rPr>
                <w:noProof/>
              </w:rPr>
              <w:pict>
                <v:shape id="obrázek 335" o:spid="_x0000_s1109" type="#_x0000_t75" alt="9-Zpod10" style="position:absolute;margin-left:407.7pt;margin-top:18.05pt;width:65.3pt;height:64.25pt;z-index:251622400;visibility:visible;mso-position-horizontal-relative:text;mso-position-vertical-relative:text">
                  <v:imagedata r:id="rId16" o:title=""/>
                </v:shape>
              </w:pict>
            </w:r>
            <w:r>
              <w:rPr>
                <w:noProof/>
              </w:rPr>
              <w:t xml:space="preserve">Vzor na dlaždici tvoří čtyři shodné obdélníky a čtverec uprostřed. Obvod  každého z obdélníku je 30cm. </w:t>
            </w:r>
          </w:p>
          <w:p w:rsidR="00162531" w:rsidRDefault="00162531" w:rsidP="00D37DCA">
            <w:pPr>
              <w:numPr>
                <w:ilvl w:val="0"/>
                <w:numId w:val="4"/>
              </w:numPr>
              <w:ind w:left="390"/>
              <w:rPr>
                <w:noProof/>
              </w:rPr>
            </w:pPr>
            <w:r>
              <w:rPr>
                <w:noProof/>
              </w:rPr>
              <w:t>Jaký je obvod celé dlaždice (</w:t>
            </w:r>
            <w:r w:rsidRPr="002F1F65">
              <w:rPr>
                <w:i/>
                <w:noProof/>
              </w:rPr>
              <w:t>o</w:t>
            </w:r>
            <w:r>
              <w:rPr>
                <w:noProof/>
              </w:rPr>
              <w:t>)?</w:t>
            </w: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F0104F">
            <w:pPr>
              <w:numPr>
                <w:ilvl w:val="0"/>
                <w:numId w:val="4"/>
              </w:numPr>
              <w:ind w:left="390"/>
              <w:rPr>
                <w:noProof/>
              </w:rPr>
            </w:pPr>
            <w:r>
              <w:rPr>
                <w:noProof/>
              </w:rPr>
              <w:t>Jaký je obsah dlaždice (</w:t>
            </w:r>
            <w:r w:rsidRPr="00F0104F">
              <w:rPr>
                <w:i/>
                <w:noProof/>
              </w:rPr>
              <w:t>S</w:t>
            </w:r>
            <w:r>
              <w:rPr>
                <w:noProof/>
              </w:rPr>
              <w:t>)?</w:t>
            </w: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11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F2179">
            <w:pPr>
              <w:rPr>
                <w:noProof/>
              </w:rPr>
            </w:pPr>
            <w:r>
              <w:rPr>
                <w:noProof/>
              </w:rPr>
              <w:t>Okrasná zahrada má tvar obdélníku, jehož rozměry se liší o jediný metr. Po úhlopříčce ji protíná pěšinka dlouhá 29 metrů.Určete délku a šířku okrasné zahrady.</w:t>
            </w:r>
          </w:p>
          <w:p w:rsidR="00162531" w:rsidRDefault="00162531" w:rsidP="00CF2179">
            <w:pPr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3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B6EC3">
            <w:pPr>
              <w:rPr>
                <w:noProof/>
              </w:rPr>
            </w:pPr>
            <w:r>
              <w:rPr>
                <w:noProof/>
              </w:rPr>
              <w:pict>
                <v:shape id="obrázek 422" o:spid="_x0000_s1110" type="#_x0000_t75" alt="11-Zpod10" style="position:absolute;margin-left:346.15pt;margin-top:10.2pt;width:126.9pt;height:87pt;z-index:-251693056;visibility:visible;mso-position-horizontal-relative:text;mso-position-vertical-relative:text">
                  <v:imagedata r:id="rId17" o:title=""/>
                </v:shape>
              </w:pict>
            </w:r>
            <w:r>
              <w:rPr>
                <w:noProof/>
              </w:rPr>
              <w:t xml:space="preserve">Na plánu jsou vyznačeny údaje pořízené při zaměřování vrtné věže </w:t>
            </w:r>
            <w:r w:rsidRPr="007679B1">
              <w:rPr>
                <w:i/>
                <w:noProof/>
              </w:rPr>
              <w:t>V</w:t>
            </w:r>
            <w:r>
              <w:rPr>
                <w:noProof/>
              </w:rPr>
              <w:t xml:space="preserve"> ze dvou stanovišť </w:t>
            </w:r>
            <w:r w:rsidRPr="007679B1">
              <w:rPr>
                <w:i/>
                <w:noProof/>
              </w:rPr>
              <w:t>A</w:t>
            </w:r>
            <w:r>
              <w:rPr>
                <w:noProof/>
              </w:rPr>
              <w:t xml:space="preserve"> a </w:t>
            </w:r>
            <w:r w:rsidRPr="007679B1">
              <w:rPr>
                <w:i/>
                <w:noProof/>
              </w:rPr>
              <w:t>B</w:t>
            </w:r>
            <w:r>
              <w:rPr>
                <w:noProof/>
              </w:rPr>
              <w:t xml:space="preserve">. </w:t>
            </w:r>
          </w:p>
          <w:p w:rsidR="00162531" w:rsidRDefault="00162531" w:rsidP="003B6EC3">
            <w:pPr>
              <w:numPr>
                <w:ilvl w:val="0"/>
                <w:numId w:val="5"/>
              </w:numPr>
              <w:ind w:left="390"/>
              <w:rPr>
                <w:noProof/>
              </w:rPr>
            </w:pPr>
            <w:r>
              <w:rPr>
                <w:noProof/>
              </w:rPr>
              <w:t xml:space="preserve">Pod jakým zorným úhlem je možné od paty věže </w:t>
            </w:r>
            <w:r w:rsidRPr="007679B1">
              <w:rPr>
                <w:i/>
                <w:noProof/>
              </w:rPr>
              <w:t>V</w:t>
            </w:r>
            <w:r>
              <w:rPr>
                <w:noProof/>
              </w:rPr>
              <w:t xml:space="preserve"> sledovat </w:t>
            </w:r>
          </w:p>
          <w:p w:rsidR="00162531" w:rsidRDefault="00162531" w:rsidP="003B6EC3">
            <w:pPr>
              <w:ind w:left="390"/>
              <w:rPr>
                <w:noProof/>
              </w:rPr>
            </w:pPr>
            <w:r>
              <w:rPr>
                <w:noProof/>
              </w:rPr>
              <w:t xml:space="preserve">obě stanoviště </w:t>
            </w:r>
            <w:r w:rsidRPr="003B6EC3">
              <w:rPr>
                <w:i/>
                <w:noProof/>
              </w:rPr>
              <w:t>A</w:t>
            </w:r>
            <w:r>
              <w:rPr>
                <w:noProof/>
              </w:rPr>
              <w:t xml:space="preserve"> a </w:t>
            </w:r>
            <w:r w:rsidRPr="003B6EC3">
              <w:rPr>
                <w:i/>
                <w:noProof/>
              </w:rPr>
              <w:t>B</w:t>
            </w:r>
            <w:r>
              <w:rPr>
                <w:noProof/>
              </w:rPr>
              <w:t xml:space="preserve"> současně?</w:t>
            </w:r>
          </w:p>
          <w:p w:rsidR="00162531" w:rsidRDefault="00162531" w:rsidP="003B6EC3">
            <w:pPr>
              <w:ind w:left="390"/>
              <w:rPr>
                <w:noProof/>
              </w:rPr>
            </w:pPr>
          </w:p>
          <w:p w:rsidR="00162531" w:rsidRDefault="00162531" w:rsidP="003B6EC3">
            <w:pPr>
              <w:numPr>
                <w:ilvl w:val="0"/>
                <w:numId w:val="5"/>
              </w:numPr>
              <w:ind w:left="390"/>
              <w:rPr>
                <w:noProof/>
              </w:rPr>
            </w:pPr>
            <w:r>
              <w:rPr>
                <w:noProof/>
              </w:rPr>
              <w:t xml:space="preserve">Určete s přesností na celé metry přímou vzdálenost stanovitě </w:t>
            </w:r>
            <w:r w:rsidRPr="007679B1">
              <w:rPr>
                <w:i/>
                <w:noProof/>
              </w:rPr>
              <w:t>B</w:t>
            </w:r>
            <w:r>
              <w:rPr>
                <w:noProof/>
              </w:rPr>
              <w:t xml:space="preserve"> </w:t>
            </w:r>
          </w:p>
          <w:p w:rsidR="00162531" w:rsidRDefault="00162531" w:rsidP="00A1666F">
            <w:pPr>
              <w:ind w:left="390"/>
              <w:rPr>
                <w:noProof/>
              </w:rPr>
            </w:pPr>
            <w:r>
              <w:rPr>
                <w:noProof/>
              </w:rPr>
              <w:t xml:space="preserve">od vrtné věže </w:t>
            </w:r>
            <w:r w:rsidRPr="007679B1">
              <w:rPr>
                <w:i/>
                <w:noProof/>
              </w:rPr>
              <w:t>V</w:t>
            </w:r>
            <w:r>
              <w:rPr>
                <w:noProof/>
              </w:rPr>
              <w:t xml:space="preserve">. </w:t>
            </w:r>
          </w:p>
          <w:p w:rsidR="00162531" w:rsidRDefault="00162531" w:rsidP="00CF2179">
            <w:pPr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12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271BF4">
            <w:pPr>
              <w:rPr>
                <w:noProof/>
              </w:rPr>
            </w:pPr>
            <w:r>
              <w:rPr>
                <w:noProof/>
              </w:rPr>
              <w:pict>
                <v:shape id="obrázek 441" o:spid="_x0000_s1111" type="#_x0000_t75" style="position:absolute;margin-left:295.35pt;margin-top:16.45pt;width:184.3pt;height:75.7pt;z-index:251627520;visibility:visible;mso-position-horizontal-relative:text;mso-position-vertical-relative:text">
                  <v:imagedata r:id="rId18" o:title="" croptop="16488f" cropbottom="21314f" cropleft="11632f" cropright="15923f"/>
                </v:shape>
              </w:pict>
            </w:r>
            <w:r>
              <w:rPr>
                <w:noProof/>
              </w:rPr>
              <w:t xml:space="preserve"> Rovnoběžné přímky </w:t>
            </w:r>
            <w:r w:rsidRPr="00271BF4">
              <w:rPr>
                <w:i/>
                <w:noProof/>
              </w:rPr>
              <w:t>p</w:t>
            </w:r>
            <w:r>
              <w:rPr>
                <w:noProof/>
              </w:rPr>
              <w:t xml:space="preserve">, </w:t>
            </w:r>
            <w:r w:rsidRPr="00271BF4">
              <w:rPr>
                <w:i/>
                <w:noProof/>
              </w:rPr>
              <w:t>q</w:t>
            </w:r>
            <w:r>
              <w:rPr>
                <w:noProof/>
              </w:rPr>
              <w:t xml:space="preserve"> protínají přímku </w:t>
            </w:r>
            <w:r w:rsidRPr="00271BF4">
              <w:rPr>
                <w:i/>
                <w:noProof/>
              </w:rPr>
              <w:t xml:space="preserve">r </w:t>
            </w:r>
            <w:r>
              <w:rPr>
                <w:noProof/>
              </w:rPr>
              <w:t xml:space="preserve">v bodech </w:t>
            </w:r>
            <w:r w:rsidRPr="00271BF4">
              <w:rPr>
                <w:i/>
                <w:noProof/>
              </w:rPr>
              <w:t>P</w:t>
            </w:r>
            <w:r>
              <w:rPr>
                <w:noProof/>
              </w:rPr>
              <w:t xml:space="preserve">, </w:t>
            </w:r>
            <w:r w:rsidRPr="00271BF4">
              <w:rPr>
                <w:i/>
                <w:noProof/>
              </w:rPr>
              <w:t>Q</w:t>
            </w:r>
            <w:r>
              <w:rPr>
                <w:noProof/>
              </w:rPr>
              <w:t xml:space="preserve">. Vzdálenost rovnoběžek je 5, odchylka přímek </w:t>
            </w:r>
            <w:r w:rsidRPr="00271BF4">
              <w:rPr>
                <w:i/>
                <w:noProof/>
              </w:rPr>
              <w:t xml:space="preserve">p,r </w:t>
            </w:r>
            <w:r>
              <w:rPr>
                <w:noProof/>
              </w:rPr>
              <w:t>je 30°.</w:t>
            </w:r>
          </w:p>
          <w:p w:rsidR="00162531" w:rsidRDefault="00162531" w:rsidP="00271BF4">
            <w:pPr>
              <w:rPr>
                <w:noProof/>
              </w:rPr>
            </w:pPr>
            <w:r>
              <w:rPr>
                <w:noProof/>
              </w:rPr>
              <w:t xml:space="preserve">a) Určete vzdálenost bodu </w:t>
            </w:r>
            <w:r w:rsidRPr="00271BF4">
              <w:rPr>
                <w:i/>
                <w:noProof/>
              </w:rPr>
              <w:t>P</w:t>
            </w:r>
            <w:r>
              <w:rPr>
                <w:noProof/>
              </w:rPr>
              <w:t xml:space="preserve"> od přímky </w:t>
            </w:r>
            <w:r w:rsidRPr="00271BF4">
              <w:rPr>
                <w:i/>
                <w:noProof/>
              </w:rPr>
              <w:t>q</w:t>
            </w:r>
            <w:r>
              <w:rPr>
                <w:noProof/>
              </w:rPr>
              <w:t xml:space="preserve">. </w:t>
            </w:r>
          </w:p>
          <w:p w:rsidR="00162531" w:rsidRDefault="00162531" w:rsidP="00271BF4">
            <w:pPr>
              <w:rPr>
                <w:noProof/>
              </w:rPr>
            </w:pPr>
          </w:p>
          <w:p w:rsidR="00162531" w:rsidRDefault="00162531" w:rsidP="00271BF4">
            <w:pPr>
              <w:rPr>
                <w:noProof/>
              </w:rPr>
            </w:pPr>
          </w:p>
          <w:p w:rsidR="00162531" w:rsidRDefault="00162531" w:rsidP="00271BF4">
            <w:pPr>
              <w:rPr>
                <w:noProof/>
              </w:rPr>
            </w:pPr>
          </w:p>
          <w:p w:rsidR="00162531" w:rsidRDefault="00162531" w:rsidP="00271BF4">
            <w:pPr>
              <w:rPr>
                <w:noProof/>
              </w:rPr>
            </w:pPr>
            <w:r>
              <w:rPr>
                <w:noProof/>
              </w:rPr>
              <w:t xml:space="preserve">b) Vypočtěte vzdálenost bodů </w:t>
            </w:r>
            <w:r w:rsidRPr="00271BF4">
              <w:rPr>
                <w:i/>
                <w:noProof/>
              </w:rPr>
              <w:t>P</w:t>
            </w:r>
            <w:r>
              <w:rPr>
                <w:noProof/>
              </w:rPr>
              <w:t>,</w:t>
            </w:r>
            <w:r w:rsidRPr="00271BF4">
              <w:rPr>
                <w:i/>
                <w:noProof/>
              </w:rPr>
              <w:t>Q</w:t>
            </w:r>
            <w:r>
              <w:rPr>
                <w:noProof/>
              </w:rPr>
              <w:t>.</w:t>
            </w:r>
          </w:p>
          <w:p w:rsidR="00162531" w:rsidRDefault="00162531" w:rsidP="00271BF4">
            <w:pPr>
              <w:rPr>
                <w:noProof/>
                <w:color w:val="FF0000"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1</w:t>
            </w:r>
          </w:p>
          <w:p w:rsidR="00162531" w:rsidRDefault="00162531" w:rsidP="00CF2179">
            <w:pPr>
              <w:jc w:val="center"/>
            </w:pPr>
          </w:p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271BF4">
            <w:r>
              <w:rPr>
                <w:noProof/>
              </w:rPr>
              <w:pict>
                <v:shape id="obrázek 442" o:spid="_x0000_s1112" type="#_x0000_t75" style="position:absolute;margin-left:359.9pt;margin-top:1.9pt;width:116.15pt;height:72.65pt;z-index:251628544;visibility:visible;mso-position-horizontal-relative:text;mso-position-vertical-relative:text">
                  <v:imagedata r:id="rId19" o:title="" croptop="26106f" cropbottom="19154f" cropleft="30658f" cropright="16634f"/>
                </v:shape>
              </w:pict>
            </w:r>
            <w:r>
              <w:rPr>
                <w:noProof/>
              </w:rPr>
              <w:t xml:space="preserve">V trojúhelníku JKL platí: </w:t>
            </w:r>
            <w:r w:rsidRPr="003F6FE4">
              <w:rPr>
                <w:position w:val="-24"/>
              </w:rPr>
              <w:object w:dxaOrig="1160" w:dyaOrig="680">
                <v:shape id="_x0000_i1029" type="#_x0000_t75" style="width:57.75pt;height:33.75pt" o:ole="">
                  <v:imagedata r:id="rId20" o:title=""/>
                </v:shape>
                <o:OLEObject Type="Embed" ProgID="Equation.3" ShapeID="_x0000_i1029" DrawAspect="Content" ObjectID="_1549261999" r:id="rId21"/>
              </w:object>
            </w:r>
            <w:r>
              <w:t xml:space="preserve">. Určete hodnotu </w:t>
            </w:r>
            <w:r w:rsidRPr="003F6FE4">
              <w:rPr>
                <w:position w:val="-10"/>
              </w:rPr>
              <w:object w:dxaOrig="540" w:dyaOrig="320">
                <v:shape id="_x0000_i1030" type="#_x0000_t75" style="width:27pt;height:15.75pt" o:ole="">
                  <v:imagedata r:id="rId22" o:title=""/>
                </v:shape>
                <o:OLEObject Type="Embed" ProgID="Equation.3" ShapeID="_x0000_i1030" DrawAspect="Content" ObjectID="_1549262000" r:id="rId23"/>
              </w:object>
            </w:r>
            <w:r>
              <w:t>.</w:t>
            </w:r>
          </w:p>
          <w:p w:rsidR="00162531" w:rsidRDefault="00162531" w:rsidP="00271BF4"/>
          <w:p w:rsidR="00162531" w:rsidRDefault="00162531" w:rsidP="00271BF4"/>
          <w:p w:rsidR="00162531" w:rsidRDefault="00162531" w:rsidP="00271BF4">
            <w:pPr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1</w:t>
            </w:r>
          </w:p>
        </w:tc>
      </w:tr>
      <w:tr w:rsidR="00162531" w:rsidTr="00DA58CC">
        <w:tc>
          <w:tcPr>
            <w:tcW w:w="490" w:type="dxa"/>
            <w:vAlign w:val="center"/>
          </w:tcPr>
          <w:p w:rsidR="00162531" w:rsidRDefault="00162531" w:rsidP="00CF21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271BF4">
            <w:pPr>
              <w:rPr>
                <w:noProof/>
              </w:rPr>
            </w:pPr>
            <w:r>
              <w:rPr>
                <w:noProof/>
              </w:rPr>
              <w:pict>
                <v:shape id="obrázek 443" o:spid="_x0000_s1113" type="#_x0000_t75" style="position:absolute;margin-left:408.1pt;margin-top:-1.8pt;width:74.25pt;height:72.75pt;z-index:-251686912;visibility:visible;mso-position-horizontal-relative:text;mso-position-vertical-relative:text">
                  <v:imagedata r:id="rId24" o:title="" croptop="23028f" cropbottom="20337f" cropleft="12475f" cropright="40300f"/>
                </v:shape>
              </w:pict>
            </w:r>
            <w:r>
              <w:rPr>
                <w:noProof/>
              </w:rPr>
              <w:t>Do kružnice se středem S a poloměrem r = 3 cm je vepsaný šedý obrazec ASBCD.</w:t>
            </w:r>
          </w:p>
          <w:p w:rsidR="00162531" w:rsidRDefault="00162531" w:rsidP="003B6EC3">
            <w:pPr>
              <w:rPr>
                <w:noProof/>
              </w:rPr>
            </w:pPr>
            <w:r>
              <w:rPr>
                <w:noProof/>
              </w:rPr>
              <w:t>Vypočtěte obsah šedého obrazce. Nezapomeňte uvést jednotku!</w:t>
            </w:r>
          </w:p>
          <w:p w:rsidR="00162531" w:rsidRDefault="00162531" w:rsidP="00271BF4">
            <w:pPr>
              <w:rPr>
                <w:noProof/>
              </w:rPr>
            </w:pPr>
          </w:p>
          <w:p w:rsidR="00162531" w:rsidRDefault="00162531" w:rsidP="00271BF4">
            <w:pPr>
              <w:rPr>
                <w:noProof/>
              </w:rPr>
            </w:pPr>
          </w:p>
          <w:p w:rsidR="00162531" w:rsidRDefault="00162531" w:rsidP="003B6EC3">
            <w:pPr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CF2179">
            <w:pPr>
              <w:jc w:val="center"/>
            </w:pPr>
            <w:r>
              <w:t>2</w:t>
            </w:r>
          </w:p>
        </w:tc>
      </w:tr>
      <w:tr w:rsidR="00162531" w:rsidTr="00C93E64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t>Jedna odvěsna pravoúhlého trojúhelníka se zmenší o 5% a druhá odvěsna se o 10% zvětší. Jak se změní obsah trojúhelníka?</w:t>
            </w:r>
          </w:p>
          <w:p w:rsidR="00162531" w:rsidRDefault="00162531" w:rsidP="00D37DCA"/>
          <w:p w:rsidR="00162531" w:rsidRDefault="00162531" w:rsidP="00D37DCA">
            <w:r>
              <w:t xml:space="preserve">A) zmenší se o 4,5%       B) zmenší se o 9%      C) zvětší se o 4,5%       D) zvětší se o 5%          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4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t xml:space="preserve">V obdélníku svírá úhlopříčka se stranou </w:t>
            </w:r>
            <w:r w:rsidRPr="004B46F5">
              <w:rPr>
                <w:i/>
              </w:rPr>
              <w:t>a</w:t>
            </w:r>
            <w:r>
              <w:t xml:space="preserve"> délky 12 cm úhel α. Hodnota </w:t>
            </w:r>
            <w:r w:rsidRPr="004B46F5">
              <w:rPr>
                <w:position w:val="-10"/>
              </w:rPr>
              <w:object w:dxaOrig="1100" w:dyaOrig="320">
                <v:shape id="_x0000_i1031" type="#_x0000_t75" style="width:54pt;height:15.75pt" o:ole="">
                  <v:imagedata r:id="rId25" o:title=""/>
                </v:shape>
                <o:OLEObject Type="Embed" ProgID="Equation.3" ShapeID="_x0000_i1031" DrawAspect="Content" ObjectID="_1549262001" r:id="rId26"/>
              </w:object>
            </w:r>
            <w:r>
              <w:t xml:space="preserve">. Jaká je délka druhé strany </w:t>
            </w:r>
            <w:r w:rsidRPr="004B46F5">
              <w:rPr>
                <w:i/>
              </w:rPr>
              <w:t>b</w:t>
            </w:r>
            <w:r>
              <w:t xml:space="preserve"> obdélníka?</w:t>
            </w:r>
          </w:p>
          <w:p w:rsidR="00162531" w:rsidRDefault="00162531" w:rsidP="00D37DCA"/>
          <w:p w:rsidR="00162531" w:rsidRDefault="00162531" w:rsidP="00D37DCA">
            <w:r>
              <w:t xml:space="preserve">  A) </w:t>
            </w:r>
            <w:r w:rsidRPr="004B46F5">
              <w:rPr>
                <w:position w:val="-10"/>
              </w:rPr>
              <w:object w:dxaOrig="960" w:dyaOrig="320">
                <v:shape id="_x0000_i1032" type="#_x0000_t75" style="width:48pt;height:15.75pt" o:ole="">
                  <v:imagedata r:id="rId27" o:title=""/>
                </v:shape>
                <o:OLEObject Type="Embed" ProgID="Equation.3" ShapeID="_x0000_i1032" DrawAspect="Content" ObjectID="_1549262002" r:id="rId28"/>
              </w:object>
            </w:r>
            <w:r>
              <w:t xml:space="preserve">                 B) </w:t>
            </w:r>
            <w:r w:rsidRPr="004B46F5">
              <w:rPr>
                <w:position w:val="-10"/>
              </w:rPr>
              <w:object w:dxaOrig="940" w:dyaOrig="320">
                <v:shape id="_x0000_i1033" type="#_x0000_t75" style="width:48pt;height:15.75pt" o:ole="">
                  <v:imagedata r:id="rId29" o:title=""/>
                </v:shape>
                <o:OLEObject Type="Embed" ProgID="Equation.3" ShapeID="_x0000_i1033" DrawAspect="Content" ObjectID="_1549262003" r:id="rId30"/>
              </w:object>
            </w:r>
            <w:r>
              <w:t xml:space="preserve">                 C) </w:t>
            </w:r>
            <w:r w:rsidRPr="004B46F5">
              <w:rPr>
                <w:position w:val="-10"/>
              </w:rPr>
              <w:object w:dxaOrig="840" w:dyaOrig="320">
                <v:shape id="_x0000_i1034" type="#_x0000_t75" style="width:42pt;height:15.75pt" o:ole="">
                  <v:imagedata r:id="rId31" o:title=""/>
                </v:shape>
                <o:OLEObject Type="Embed" ProgID="Equation.3" ShapeID="_x0000_i1034" DrawAspect="Content" ObjectID="_1549262004" r:id="rId32"/>
              </w:object>
            </w:r>
            <w:r>
              <w:t xml:space="preserve">                 D) jiná hodnota                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4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rPr>
                <w:noProof/>
              </w:rPr>
              <w:pict>
                <v:shape id="obrázek 259" o:spid="_x0000_s1114" type="#_x0000_t75" alt="Popis: 2,2,o" style="position:absolute;margin-left:422.9pt;margin-top:1.55pt;width:63pt;height:61.4pt;z-index:251630592;visibility:visible;mso-position-horizontal-relative:text;mso-position-vertical-relative:text">
                  <v:imagedata r:id="rId33" o:title=""/>
                </v:shape>
              </w:pict>
            </w:r>
            <w:r>
              <w:t>Zahrada ve tvaru čtverce má výměru 1 ha. Má být oplocena pletivem, které je upevněno</w:t>
            </w:r>
          </w:p>
          <w:p w:rsidR="00162531" w:rsidRDefault="00162531" w:rsidP="00D37DCA">
            <w:r>
              <w:t>na sloupkách. Vzdálenost sousedních sloupků nesmí být větší než 3 m. Jaký nejmenší</w:t>
            </w:r>
          </w:p>
          <w:p w:rsidR="00162531" w:rsidRDefault="00162531" w:rsidP="00D37DCA">
            <w:r>
              <w:t>počet sloupků je třeba k oplocení zahrady?</w:t>
            </w:r>
          </w:p>
          <w:p w:rsidR="00162531" w:rsidRDefault="00162531" w:rsidP="00D37DCA"/>
          <w:p w:rsidR="00162531" w:rsidRDefault="00162531" w:rsidP="00D37DCA"/>
          <w:p w:rsidR="00162531" w:rsidRDefault="00162531" w:rsidP="00D37DCA">
            <w:r>
              <w:t xml:space="preserve">A) 134                    B) 136                    C) 138                    D) 140                           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3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rPr>
                <w:b/>
              </w:rPr>
            </w:pPr>
            <w:r>
              <w:rPr>
                <w:noProof/>
              </w:rPr>
              <w:pict>
                <v:shape id="obrázek 437" o:spid="_x0000_s1115" type="#_x0000_t75" style="position:absolute;margin-left:219.45pt;margin-top:15.9pt;width:262.2pt;height:93.5pt;z-index:251641856;visibility:visible;mso-position-horizontal-relative:text;mso-position-vertical-relative:text">
                  <v:imagedata r:id="rId34" o:title="" croptop="23058f" cropbottom="13071f" cropleft="10580f" cropright="8541f"/>
                </v:shape>
              </w:pict>
            </w:r>
            <w:r>
              <w:t xml:space="preserve">Kolik ze čtyř zobrazených trojúhelníků má průsečík výšek (resp. Průsečík přímek, na kterých výšky leží, tedy ortocentrum) </w:t>
            </w:r>
            <w:r w:rsidRPr="006A4E8C">
              <w:rPr>
                <w:b/>
              </w:rPr>
              <w:t>vně trojúhelníku?</w:t>
            </w:r>
          </w:p>
          <w:p w:rsidR="00162531" w:rsidRDefault="00162531" w:rsidP="00D37DCA">
            <w:pPr>
              <w:rPr>
                <w:b/>
              </w:rPr>
            </w:pPr>
          </w:p>
          <w:p w:rsidR="00162531" w:rsidRPr="006A4E8C" w:rsidRDefault="00162531" w:rsidP="00D37DCA">
            <w:r>
              <w:t>A) žádný</w:t>
            </w:r>
          </w:p>
          <w:p w:rsidR="00162531" w:rsidRPr="006A4E8C" w:rsidRDefault="00162531" w:rsidP="00D37DCA">
            <w:r w:rsidRPr="006A4E8C">
              <w:t>B)</w:t>
            </w:r>
            <w:r>
              <w:t xml:space="preserve"> jeden</w:t>
            </w:r>
          </w:p>
          <w:p w:rsidR="00162531" w:rsidRPr="006A4E8C" w:rsidRDefault="00162531" w:rsidP="00D37DCA">
            <w:r>
              <w:t>C) dva</w:t>
            </w:r>
          </w:p>
          <w:p w:rsidR="00162531" w:rsidRPr="006A4E8C" w:rsidRDefault="00162531" w:rsidP="00D37DCA">
            <w:r>
              <w:t>D) tři</w:t>
            </w:r>
          </w:p>
          <w:p w:rsidR="00162531" w:rsidRPr="006A4E8C" w:rsidRDefault="00162531" w:rsidP="00D37DCA">
            <w:r>
              <w:rPr>
                <w:noProof/>
              </w:rPr>
              <w:pict>
                <v:shape id="Textové pole 423" o:spid="_x0000_s1116" type="#_x0000_t202" style="position:absolute;margin-left:453.1pt;margin-top:7.35pt;width:28.2pt;height:15.55pt;z-index:25165619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" stroked="f">
                  <v:textbox inset="1mm,1mm,1mm,1mm">
                    <w:txbxContent>
                      <w:p w:rsidR="00162531" w:rsidRPr="00BC645A" w:rsidRDefault="00162531" w:rsidP="00C62B91">
                        <w:pPr>
                          <w:rPr>
                            <w:color w:val="0070C0"/>
                          </w:rPr>
                        </w:pP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j201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t>E) čtyři</w:t>
            </w:r>
          </w:p>
          <w:p w:rsidR="00162531" w:rsidRDefault="00162531" w:rsidP="00D37DCA"/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t>V každém n-úhelníku určete postupně velikost úhlu α, β nebo φ. Ke každému náčrtku přiřaďte odpovídající řešení uvedené v alternativách A) – E).</w:t>
            </w:r>
          </w:p>
          <w:p w:rsidR="00162531" w:rsidRDefault="00162531" w:rsidP="00D37DCA">
            <w:r>
              <w:rPr>
                <w:noProof/>
              </w:rPr>
              <w:pict>
                <v:group id="Group 342" o:spid="_x0000_s1117" style="position:absolute;margin-left:6.45pt;margin-top:9pt;width:424.15pt;height:107.35pt;z-index:-251684864" coordorigin="1094,9760" coordsize="8483,2147">
                  <v:group id="Group 341" o:spid="_x0000_s1118" style="position:absolute;left:1094;top:9798;width:2798;height:1834" coordorigin="1094,9798" coordsize="2798,1834">
                    <v:shape id="Picture 325" o:spid="_x0000_s1119" type="#_x0000_t75" style="position:absolute;left:1131;top:9930;width:2761;height:1702;visibility:visible">
                      <v:imagedata r:id="rId35" o:title="" croptop="6483f" cropbottom="44338f" cropleft="9095f" cropright="37386f"/>
                    </v:shape>
                    <v:shape id="Text Box 332" o:spid="_x0000_s1120" type="#_x0000_t202" style="position:absolute;left:1094;top:9798;width:540;height:540;visibility:visible" stroked="f">
                      <v:textbox>
                        <w:txbxContent>
                          <w:p w:rsidR="00162531" w:rsidRDefault="00162531" w:rsidP="00FA3F01">
                            <w:r>
                              <w:t>a)</w:t>
                            </w:r>
                          </w:p>
                        </w:txbxContent>
                      </v:textbox>
                    </v:shape>
                    <v:shape id="Text Box 335" o:spid="_x0000_s1121" type="#_x0000_t202" style="position:absolute;left:2134;top:11268;width:893;height:359;visibility:visible" filled="f" stroked="f">
                      <v:textbox>
                        <w:txbxContent>
                          <w:p w:rsidR="00162531" w:rsidRPr="004B4431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4431">
                              <w:rPr>
                                <w:sz w:val="20"/>
                                <w:szCs w:val="20"/>
                              </w:rPr>
                              <w:t>α = ?</w:t>
                            </w:r>
                          </w:p>
                        </w:txbxContent>
                      </v:textbox>
                    </v:shape>
                  </v:group>
                  <v:group id="Group 340" o:spid="_x0000_s1122" style="position:absolute;left:3924;top:9798;width:2920;height:2057" coordorigin="3924,9798" coordsize="2920,2057">
                    <v:shape id="Picture 327" o:spid="_x0000_s1123" type="#_x0000_t75" style="position:absolute;left:3987;top:9927;width:2857;height:1928;visibility:visible">
                      <v:imagedata r:id="rId35" o:title="" croptop="22713f" cropbottom="24939f" cropleft="9095f" cropright="35297f"/>
                    </v:shape>
                    <v:shape id="Text Box 333" o:spid="_x0000_s1124" type="#_x0000_t202" style="position:absolute;left:3924;top:9798;width:533;height:540;visibility:visible" stroked="f">
                      <v:textbox>
                        <w:txbxContent>
                          <w:p w:rsidR="00162531" w:rsidRDefault="00162531" w:rsidP="00FA3F01">
                            <w:r>
                              <w:t>b)</w:t>
                            </w:r>
                          </w:p>
                        </w:txbxContent>
                      </v:textbox>
                    </v:shape>
                    <v:shape id="Text Box 336" o:spid="_x0000_s1125" type="#_x0000_t202" style="position:absolute;left:5254;top:11368;width:833;height:479;visibility:visible" filled="f" stroked="f">
                      <v:textbox>
                        <w:txbxContent>
                          <w:p w:rsidR="00162531" w:rsidRPr="004B4431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4431">
                              <w:rPr>
                                <w:sz w:val="20"/>
                                <w:szCs w:val="20"/>
                              </w:rPr>
                              <w:t>β = ?</w:t>
                            </w:r>
                          </w:p>
                        </w:txbxContent>
                      </v:textbox>
                    </v:shape>
                  </v:group>
                  <v:group id="Group 339" o:spid="_x0000_s1126" style="position:absolute;left:6748;top:9760;width:2829;height:2147" coordorigin="6748,9760" coordsize="2829,2147">
                    <v:shape id="Picture 331" o:spid="_x0000_s1127" type="#_x0000_t75" style="position:absolute;left:6867;top:9927;width:2699;height:1871;visibility:visible">
                      <v:imagedata r:id="rId35" o:title="" croptop="40541f" cropbottom="6410f" cropleft="9095f" cropright="34987f"/>
                    </v:shape>
                    <v:shape id="Text Box 334" o:spid="_x0000_s1128" type="#_x0000_t202" style="position:absolute;left:6748;top:9760;width:533;height:527;visibility:visible" stroked="f">
                      <v:textbox>
                        <w:txbxContent>
                          <w:p w:rsidR="00162531" w:rsidRDefault="00162531" w:rsidP="00FA3F01">
                            <w:r>
                              <w:t>c)</w:t>
                            </w:r>
                          </w:p>
                        </w:txbxContent>
                      </v:textbox>
                    </v:shape>
                    <v:shape id="Text Box 337" o:spid="_x0000_s1129" type="#_x0000_t202" style="position:absolute;left:7774;top:11548;width:713;height:359;visibility:visible" filled="f" stroked="f">
                      <v:textbox>
                        <w:txbxContent>
                          <w:p w:rsidR="00162531" w:rsidRPr="004B4431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4431">
                              <w:rPr>
                                <w:sz w:val="20"/>
                                <w:szCs w:val="20"/>
                              </w:rPr>
                              <w:t>φ = ?</w:t>
                            </w:r>
                          </w:p>
                        </w:txbxContent>
                      </v:textbox>
                    </v:shape>
                    <v:line id="Line 338" o:spid="_x0000_s1130" style="position:absolute;visibility:visible" from="7237,9977" to="9577,9977" o:connectortype="straight" strokecolor="white" strokeweight="3pt"/>
                  </v:group>
                </v:group>
              </w:pict>
            </w:r>
            <w:r>
              <w:t>A) 20°               B) 45°                 C) 60°               D) 72°             E) hodnota není uvedena</w:t>
            </w:r>
          </w:p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/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4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Pr="008C4158" w:rsidRDefault="00162531" w:rsidP="008C4158">
            <w:pPr>
              <w:rPr>
                <w:sz w:val="10"/>
                <w:szCs w:val="10"/>
              </w:rPr>
            </w:pPr>
            <w:r>
              <w:t xml:space="preserve">V pravoúhlém trojúhelníku jsou délky odvěsen </w:t>
            </w:r>
            <w:r w:rsidRPr="004B46F5">
              <w:rPr>
                <w:position w:val="-24"/>
              </w:rPr>
              <w:object w:dxaOrig="240" w:dyaOrig="620">
                <v:shape id="_x0000_i1035" type="#_x0000_t75" style="width:12.75pt;height:30.75pt" o:ole="">
                  <v:imagedata r:id="rId36" o:title=""/>
                </v:shape>
                <o:OLEObject Type="Embed" ProgID="Equation.3" ShapeID="_x0000_i1035" DrawAspect="Content" ObjectID="_1549262005" r:id="rId37"/>
              </w:object>
            </w:r>
            <w:r>
              <w:t xml:space="preserve"> a </w:t>
            </w:r>
            <w:r w:rsidRPr="004B46F5">
              <w:rPr>
                <w:position w:val="-6"/>
              </w:rPr>
              <w:object w:dxaOrig="380" w:dyaOrig="340">
                <v:shape id="_x0000_i1036" type="#_x0000_t75" style="width:18.75pt;height:17.25pt" o:ole="">
                  <v:imagedata r:id="rId38" o:title=""/>
                </v:shape>
                <o:OLEObject Type="Embed" ProgID="Equation.3" ShapeID="_x0000_i1036" DrawAspect="Content" ObjectID="_1549262006" r:id="rId39"/>
              </w:object>
            </w:r>
            <w:r>
              <w:t xml:space="preserve">. Úhel φ leží proti delší odvěsně. Ke každé z goniometrických funkcí úhlu φ uvedených v úlohách a) – d) vybírejte odpovídající hodnotu z nabídek A) – F). </w:t>
            </w:r>
          </w:p>
          <w:p w:rsidR="00162531" w:rsidRDefault="00162531" w:rsidP="00A1666F">
            <w:pPr>
              <w:textAlignment w:val="center"/>
            </w:pPr>
            <w:r>
              <w:rPr>
                <w:noProof/>
              </w:rPr>
              <w:pict>
                <v:group id="Group 584" o:spid="_x0000_s1131" style="position:absolute;margin-left:129.65pt;margin-top:13.85pt;width:45pt;height:85.2pt;z-index:251632640" coordorigin="7407,663" coordsize="900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572" o:spid="_x0000_s1132" type="#_x0000_t6" style="position:absolute;left:7407;top:747;width:900;height:1620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OMMEA&#10;AADcAAAADwAAAGRycy9kb3ducmV2LnhtbERPTYvCMBC9L/gfwgje1lQPtlSjiKC4goe6uuehGdtq&#10;MylNVuu/N4LgbR7vc2aLztTiRq2rLCsYDSMQxLnVFRcKjr/r7wSE88gaa8uk4EEOFvPe1wxTbe+c&#10;0e3gCxFC2KWooPS+SaV0eUkG3dA2xIE729agD7AtpG7xHsJNLcdRNJEGKw4NJTa0Kim/Hv6NgpNM&#10;4piP63h8Of1tttnOc/azV2rQ75ZTEJ46/xG/3Vsd5icTeD0TL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ljjDBAAAA3AAAAA8AAAAAAAAAAAAAAAAAmAIAAGRycy9kb3du&#10;cmV2LnhtbFBLBQYAAAAABAAEAPUAAACGAwAAAAA=&#10;"/>
                  <v:shape id="Text Box 573" o:spid="_x0000_s1133" type="#_x0000_t202" style="position:absolute;left:7414;top:663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  <v:textbox>
                      <w:txbxContent>
                        <w:p w:rsidR="00162531" w:rsidRPr="00354971" w:rsidRDefault="00162531" w:rsidP="00FA3F01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54971">
                            <w:rPr>
                              <w:sz w:val="20"/>
                              <w:szCs w:val="20"/>
                            </w:rPr>
                            <w:t>φ</w:t>
                          </w:r>
                        </w:p>
                      </w:txbxContent>
                    </v:textbox>
                  </v:shape>
                  <v:group id="Group 580" o:spid="_x0000_s1134" style="position:absolute;left:7947;top:747;width:360;height:360" coordorigin="7947,747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Arc 574" o:spid="_x0000_s1135" style="position:absolute;left:7947;top:747;width:360;height:360;rotation:575317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zucMA&#10;AADcAAAADwAAAGRycy9kb3ducmV2LnhtbERPTWvCQBC9F/wPywheSt0oJdjUVUQJhN6iIvQ2ZMck&#10;mJ2N2TWm/fWuUOhtHu9zluvBNKKnztWWFcymEQjiwuqaSwXHQ/q2AOE8ssbGMin4IQfr1ehliYm2&#10;d86p3/tShBB2CSqovG8TKV1RkUE3tS1x4M62M+gD7EqpO7yHcNPIeRTF0mDNoaHClrYVFZf9zSjI&#10;Xk89xk39nZqv3fU3zfL3uM+VmoyHzScIT4P/F/+5Mx3mLz7g+U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5zucMAAADcAAAADwAAAAAAAAAAAAAAAACYAgAAZHJzL2Rv&#10;d25yZXYueG1sUEsFBgAAAAAEAAQA9QAAAIgDAAAAAA==&#10;" adj="0,,0" path="m-1,nfc11929,,21600,9670,21600,21600em-1,nsc11929,,21600,9670,21600,21600l,21600,-1,xe" filled="f">
                      <v:stroke joinstyle="round"/>
                      <v:formulas>
                        <v:f eqn="val #1"/>
                        <v:f eqn="val #0"/>
                        <v:f eqn="sum #1 0 #0"/>
                        <v:f eqn="val 10800"/>
                        <v:f eqn="sum 0 0 #1"/>
                        <v:f eqn="sumangle @2 360 0"/>
                        <v:f eqn="if @2 @2 @5"/>
                        <v:f eqn="sum 0 0 @6"/>
                        <v:f eqn="val #2"/>
                        <v:f eqn="sum 0 0 #0"/>
                        <v:f eqn="sum #2 0 2700"/>
                        <v:f eqn="cos @10 #1"/>
                        <v:f eqn="sin @10 #1"/>
                        <v:f eqn="cos 13500 #1"/>
                        <v:f eqn="sin 13500 #1"/>
                        <v:f eqn="sum @11 10800 0"/>
                        <v:f eqn="sum @12 10800 0"/>
                        <v:f eqn="sum @13 10800 0"/>
                        <v:f eqn="sum @14 10800 0"/>
                        <v:f eqn="prod #2 1 2"/>
                        <v:f eqn="sum @19 5400 0"/>
                        <v:f eqn="cos @20 #1"/>
                        <v:f eqn="sin @20 #1"/>
                        <v:f eqn="sum @21 10800 0"/>
                        <v:f eqn="sum @12 @23 @22"/>
                        <v:f eqn="sum @22 @23 @11"/>
                        <v:f eqn="cos 10800 #1"/>
                        <v:f eqn="sin 10800 #1"/>
                        <v:f eqn="cos #2 #1"/>
                        <v:f eqn="sin #2 #1"/>
                        <v:f eqn="sum @26 10800 0"/>
                        <v:f eqn="sum @27 10800 0"/>
                        <v:f eqn="sum @28 10800 0"/>
                        <v:f eqn="sum @29 10800 0"/>
                        <v:f eqn="sum @19 5400 0"/>
                        <v:f eqn="cos @34 #0"/>
                        <v:f eqn="sin @34 #0"/>
                        <v:f eqn="mid #0 #1"/>
                        <v:f eqn="sumangle @37 180 0"/>
                        <v:f eqn="if @2 @37 @38"/>
                        <v:f eqn="cos 10800 @39"/>
                        <v:f eqn="sin 10800 @39"/>
                        <v:f eqn="cos #2 @39"/>
                        <v:f eqn="sin #2 @39"/>
                        <v:f eqn="sum @40 10800 0"/>
                        <v:f eqn="sum @41 10800 0"/>
                        <v:f eqn="sum @42 10800 0"/>
                        <v:f eqn="sum @43 10800 0"/>
                        <v:f eqn="sum @35 10800 0"/>
                        <v:f eqn="sum @36 10800 0"/>
                      </v:formulas>
                      <v:path arrowok="t" o:extrusionok="f" o:connecttype="custom" o:connectlocs="0,0;360,360;0,360" o:connectangles="0,0,0" textboxrect="3163,3163,18437,18437"/>
                      <v:handles>
                        <v:h position="@3,#0" polar="10800,10800"/>
                        <v:h position="#2,#1" polar="10800,10800" radiusrange="0,10800"/>
                      </v:handles>
                    </v:shape>
                    <v:oval id="Oval 575" o:spid="_x0000_s1136" style="position:absolute;left:8140;top:860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mbcQA&#10;AADcAAAADwAAAGRycy9kb3ducmV2LnhtbESPQWvCQBCF70L/wzJCL1I3Fio2ukoJWLw2euhxmh2T&#10;YHY27G5N8u87h4K3Gd6b977ZHUbXqTuF2Ho2sFpmoIgrb1uuDVzOx5cNqJiQLXaeycBEEQ77p9kO&#10;c+sH/qJ7mWolIRxzNNCk1Odax6ohh3Hpe2LRrj44TLKGWtuAg4S7Tr9m2Vo7bFkaGuypaKi6lb/O&#10;QFj0UzGdiuPqhz/Lt2Fjv9cXa8zzfPzYgko0pof5//pkBf9d8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Zm3EAAAA3AAAAA8AAAAAAAAAAAAAAAAAmAIAAGRycy9k&#10;b3ducmV2LnhtbFBLBQYAAAAABAAEAPUAAACJAwAAAAA=&#10;" fillcolor="black"/>
                  </v:group>
                </v:group>
              </w:pict>
            </w:r>
            <w:r>
              <w:t xml:space="preserve">a) </w:t>
            </w:r>
            <w:r w:rsidRPr="00A1666F">
              <w:object w:dxaOrig="420" w:dyaOrig="279">
                <v:shape id="_x0000_i1037" type="#_x0000_t75" style="width:20.25pt;height:14.25pt" o:ole="">
                  <v:imagedata r:id="rId40" o:title=""/>
                </v:shape>
                <o:OLEObject Type="Embed" ProgID="Equation.3" ShapeID="_x0000_i1037" DrawAspect="Content" ObjectID="_1549262007" r:id="rId41"/>
              </w:object>
            </w:r>
            <w:r>
              <w:t xml:space="preserve">                                                                   A) </w:t>
            </w:r>
            <w:r w:rsidRPr="00A1666F">
              <w:object w:dxaOrig="220" w:dyaOrig="620">
                <v:shape id="_x0000_i1038" type="#_x0000_t75" style="width:12pt;height:30.75pt" o:ole="">
                  <v:imagedata r:id="rId42" o:title=""/>
                </v:shape>
                <o:OLEObject Type="Embed" ProgID="Equation.3" ShapeID="_x0000_i1038" DrawAspect="Content" ObjectID="_1549262008" r:id="rId43"/>
              </w:object>
            </w:r>
            <w:r>
              <w:t xml:space="preserve">                                        E) </w:t>
            </w:r>
            <w:r w:rsidRPr="00A1666F">
              <w:object w:dxaOrig="520" w:dyaOrig="680">
                <v:shape id="_x0000_i1039" type="#_x0000_t75" style="width:26.25pt;height:33.75pt" o:ole="">
                  <v:imagedata r:id="rId44" o:title=""/>
                </v:shape>
                <o:OLEObject Type="Embed" ProgID="Equation.3" ShapeID="_x0000_i1039" DrawAspect="Content" ObjectID="_1549262009" r:id="rId45"/>
              </w:object>
            </w:r>
            <w:r>
              <w:t xml:space="preserve">              </w:t>
            </w:r>
          </w:p>
          <w:p w:rsidR="00162531" w:rsidRDefault="00162531" w:rsidP="00A1666F">
            <w:pPr>
              <w:textAlignment w:val="center"/>
            </w:pPr>
            <w:r>
              <w:t xml:space="preserve">b) </w:t>
            </w:r>
            <w:r w:rsidRPr="00A1666F">
              <w:object w:dxaOrig="700" w:dyaOrig="300">
                <v:shape id="_x0000_i1040" type="#_x0000_t75" style="width:35.25pt;height:15pt" o:ole="">
                  <v:imagedata r:id="rId46" o:title=""/>
                </v:shape>
                <o:OLEObject Type="Embed" ProgID="Equation.3" ShapeID="_x0000_i1040" DrawAspect="Content" ObjectID="_1549262010" r:id="rId47"/>
              </w:object>
            </w:r>
            <w:r>
              <w:t xml:space="preserve">                                                              B)  3                                        D) </w:t>
            </w:r>
            <w:r w:rsidRPr="00A1666F">
              <w:object w:dxaOrig="540" w:dyaOrig="680">
                <v:shape id="_x0000_i1041" type="#_x0000_t75" style="width:27pt;height:33.75pt" o:ole="">
                  <v:imagedata r:id="rId48" o:title=""/>
                </v:shape>
                <o:OLEObject Type="Embed" ProgID="Equation.3" ShapeID="_x0000_i1041" DrawAspect="Content" ObjectID="_1549262011" r:id="rId49"/>
              </w:object>
            </w:r>
            <w:r>
              <w:t xml:space="preserve">                   </w:t>
            </w:r>
          </w:p>
          <w:p w:rsidR="00162531" w:rsidRPr="00A1666F" w:rsidRDefault="00162531" w:rsidP="00A1666F">
            <w:pPr>
              <w:textAlignment w:val="center"/>
            </w:pPr>
            <w:r w:rsidRPr="00A1666F">
              <w:t xml:space="preserve"> </w:t>
            </w:r>
            <w:r>
              <w:t xml:space="preserve">c) </w:t>
            </w:r>
            <w:r w:rsidRPr="00A1666F">
              <w:object w:dxaOrig="540" w:dyaOrig="320">
                <v:shape id="_x0000_i1042" type="#_x0000_t75" style="width:27pt;height:15.75pt" o:ole="">
                  <v:imagedata r:id="rId50" o:title=""/>
                </v:shape>
                <o:OLEObject Type="Embed" ProgID="Equation.3" ShapeID="_x0000_i1042" DrawAspect="Content" ObjectID="_1549262012" r:id="rId51"/>
              </w:object>
            </w:r>
            <w:r>
              <w:t xml:space="preserve">                                                                 C) </w:t>
            </w:r>
            <w:r w:rsidRPr="00A1666F">
              <w:object w:dxaOrig="499" w:dyaOrig="340">
                <v:shape id="_x0000_i1043" type="#_x0000_t75" style="width:24pt;height:17.25pt" o:ole="">
                  <v:imagedata r:id="rId52" o:title=""/>
                </v:shape>
                <o:OLEObject Type="Embed" ProgID="Equation.3" ShapeID="_x0000_i1043" DrawAspect="Content" ObjectID="_1549262013" r:id="rId53"/>
              </w:object>
            </w:r>
            <w:r>
              <w:t xml:space="preserve">                                   F) </w:t>
            </w:r>
            <w:r w:rsidRPr="00A1666F">
              <w:object w:dxaOrig="420" w:dyaOrig="680">
                <v:shape id="_x0000_i1044" type="#_x0000_t75" style="width:20.25pt;height:33.75pt" o:ole="">
                  <v:imagedata r:id="rId54" o:title=""/>
                </v:shape>
                <o:OLEObject Type="Embed" ProgID="Equation.3" ShapeID="_x0000_i1044" DrawAspect="Content" ObjectID="_1549262014" r:id="rId55"/>
              </w:object>
            </w:r>
            <w:r>
              <w:t xml:space="preserve">                              </w:t>
            </w:r>
          </w:p>
          <w:p w:rsidR="00162531" w:rsidRDefault="00162531" w:rsidP="00A1666F">
            <w:pPr>
              <w:textAlignment w:val="center"/>
            </w:pPr>
            <w:r>
              <w:t xml:space="preserve">d) </w:t>
            </w:r>
            <w:r w:rsidRPr="00A1666F">
              <w:object w:dxaOrig="560" w:dyaOrig="260">
                <v:shape id="_x0000_i1045" type="#_x0000_t75" style="width:27.75pt;height:13.5pt" o:ole="">
                  <v:imagedata r:id="rId56" o:title=""/>
                </v:shape>
                <o:OLEObject Type="Embed" ProgID="Equation.3" ShapeID="_x0000_i1045" DrawAspect="Content" ObjectID="_1549262015" r:id="rId57"/>
              </w:object>
            </w:r>
            <w:r>
              <w:t xml:space="preserve">                                                              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4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rPr>
                <w:noProof/>
              </w:rPr>
              <w:pict>
                <v:group id="Group 623" o:spid="_x0000_s1137" style="position:absolute;margin-left:339pt;margin-top:16.1pt;width:119.15pt;height:69.5pt;z-index:251635712;mso-position-horizontal-relative:text;mso-position-vertical-relative:text" coordorigin="7047,3267" coordsize="2383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">
                  <v:group id="Group 618" o:spid="_x0000_s1138" style="position:absolute;left:7047;top:3267;width:2383;height:1390" coordorigin="6644,3317" coordsize="238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group id="Group 613" o:spid="_x0000_s1139" style="position:absolute;left:7227;top:3627;width:1800;height:1080" coordorigin="7587,3627" coordsize="180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shape id="AutoShape 612" o:spid="_x0000_s1140" type="#_x0000_t6" style="position:absolute;left:7587;top:3627;width:1800;height:108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Am8MA&#10;AADcAAAADwAAAGRycy9kb3ducmV2LnhtbERPTWvCQBC9F/oflil4qxvFqERXqYGCUC+JHjyO2TEJ&#10;zc6G7DaJ/74rFHqbx/uc7X40jeipc7VlBbNpBIK4sLrmUsHl/Pm+BuE8ssbGMil4kIP97vVli4m2&#10;A2fU574UIYRdggoq79tESldUZNBNbUscuLvtDPoAu1LqDocQbho5j6KlNFhzaKiwpbSi4jv/MQr6&#10;2TptFvprebne8lN5nh/iQ5EpNXkbPzYgPI3+X/znPuowfxXD85lw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nAm8MAAADcAAAADwAAAAAAAAAAAAAAAACYAgAAZHJzL2Rv&#10;d25yZXYueG1sUEsFBgAAAAAEAAQA9QAAAIgDAAAAAA==&#10;"/>
                      <v:group id="Group 588" o:spid="_x0000_s1141" style="position:absolute;left:7594;top:3627;width:240;height:249;flip:x" coordorigin="7947,747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BJvbCAAAA3AAAAA8A&#10;AAAAAAAAAAAAAAAAqgIAAGRycy9kb3ducmV2LnhtbFBLBQYAAAAABAAEAPoAAACZAwAAAAA=&#10;">
                        <v:shape id="Arc 589" o:spid="_x0000_s1142" style="position:absolute;left:7947;top:747;width:360;height:360;rotation:575317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DnsMA&#10;AADcAAAADwAAAGRycy9kb3ducmV2LnhtbERPTWvCQBC9F/oflil4KbqpSKrRVUolELzFiuBtyI5J&#10;aHY2zW5j9Ne7hYK3ebzPWW0G04ieOldbVvA2iUAQF1bXXCo4fKXjOQjnkTU2lknBlRxs1s9PK0y0&#10;vXBO/d6XIoSwS1BB5X2bSOmKigy6iW2JA3e2nUEfYFdK3eElhJtGTqMolgZrDg0VtvRZUfG9/zUK&#10;stdjj3FTn1Kz2/7c0iyfxX2u1Ohl+FiC8DT4h/jfnekw/30Bf8+EC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DnsMAAADcAAAADwAAAAAAAAAAAAAAAACYAgAAZHJzL2Rv&#10;d25yZXYueG1sUEsFBgAAAAAEAAQA9QAAAIgDAAAAAA==&#10;" adj="0,,0" path="m-1,nfc11929,,21600,9670,21600,21600em-1,nsc11929,,21600,9670,21600,21600l,21600,-1,xe" filled="f">
                          <v:stroke joinstyle="round"/>
                          <v:formulas>
                            <v:f eqn="val #1"/>
                            <v:f eqn="val #0"/>
                            <v:f eqn="sum #1 0 #0"/>
                            <v:f eqn="val 10800"/>
                            <v:f eqn="sum 0 0 #1"/>
                            <v:f eqn="sumangle @2 360 0"/>
                            <v:f eqn="if @2 @2 @5"/>
                            <v:f eqn="sum 0 0 @6"/>
                            <v:f eqn="val #2"/>
                            <v:f eqn="sum 0 0 #0"/>
                            <v:f eqn="sum #2 0 2700"/>
                            <v:f eqn="cos @10 #1"/>
                            <v:f eqn="sin @10 #1"/>
                            <v:f eqn="cos 13500 #1"/>
                            <v:f eqn="sin 13500 #1"/>
                            <v:f eqn="sum @11 10800 0"/>
                            <v:f eqn="sum @12 10800 0"/>
                            <v:f eqn="sum @13 10800 0"/>
                            <v:f eqn="sum @14 10800 0"/>
                            <v:f eqn="prod #2 1 2"/>
                            <v:f eqn="sum @19 5400 0"/>
                            <v:f eqn="cos @20 #1"/>
                            <v:f eqn="sin @20 #1"/>
                            <v:f eqn="sum @21 10800 0"/>
                            <v:f eqn="sum @12 @23 @22"/>
                            <v:f eqn="sum @22 @23 @11"/>
                            <v:f eqn="cos 10800 #1"/>
                            <v:f eqn="sin 10800 #1"/>
                            <v:f eqn="cos #2 #1"/>
                            <v:f eqn="sin #2 #1"/>
                            <v:f eqn="sum @26 10800 0"/>
                            <v:f eqn="sum @27 10800 0"/>
                            <v:f eqn="sum @28 10800 0"/>
                            <v:f eqn="sum @29 10800 0"/>
                            <v:f eqn="sum @19 5400 0"/>
                            <v:f eqn="cos @34 #0"/>
                            <v:f eqn="sin @34 #0"/>
                            <v:f eqn="mid #0 #1"/>
                            <v:f eqn="sumangle @37 180 0"/>
                            <v:f eqn="if @2 @37 @38"/>
                            <v:f eqn="cos 10800 @39"/>
                            <v:f eqn="sin 10800 @39"/>
                            <v:f eqn="cos #2 @39"/>
                            <v:f eqn="sin #2 @39"/>
                            <v:f eqn="sum @40 10800 0"/>
                            <v:f eqn="sum @41 10800 0"/>
                            <v:f eqn="sum @42 10800 0"/>
                            <v:f eqn="sum @43 10800 0"/>
                            <v:f eqn="sum @35 10800 0"/>
                            <v:f eqn="sum @36 10800 0"/>
                          </v:formulas>
                          <v:path arrowok="t" o:extrusionok="f" o:connecttype="custom" o:connectlocs="0,0;360,360;0,360" o:connectangles="0,0,0" textboxrect="3163,3163,18437,18437"/>
                          <v:handles>
                            <v:h position="@3,#0" polar="10800,10800"/>
                            <v:h position="#2,#1" polar="10800,10800" radiusrange="0,10800"/>
                          </v:handles>
                        </v:shape>
                        <v:oval id="Oval 590" o:spid="_x0000_s1143" style="position:absolute;left:8140;top:860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wsMQA&#10;AADcAAAADwAAAGRycy9kb3ducmV2LnhtbESPQWvDMAyF74P+B6PCLmN1OlgJWd1SAi29LuuhRy3W&#10;ktBYDrbbJP9+Ogx2k3hP733a7ifXqweF2Hk2sF5loIhrbztuDFy+jq85qJiQLfaeycBMEfa7xdMW&#10;C+tH/qRHlRolIRwLNNCmNBRax7olh3HlB2LRfnxwmGQNjbYBRwl3vX7Lso122LE0tDhQ2VJ9q+7O&#10;QHgZ5nI+l8f1N5+q9zG3183FGvO8nA4foBJN6d/8d322gp8Lvj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8LDEAAAA3AAAAA8AAAAAAAAAAAAAAAAAmAIAAGRycy9k&#10;b3ducmV2LnhtbFBLBQYAAAAABAAEAPUAAACJAwAAAAA=&#10;" fillcolor="black"/>
                      </v:group>
                    </v:group>
                    <v:shape id="Text Box 615" o:spid="_x0000_s1144" type="#_x0000_t202" style="position:absolute;left:7724;top:3317;width:77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 – 2 </w:t>
                            </w:r>
                          </w:p>
                        </w:txbxContent>
                      </v:textbox>
                    </v:shape>
                    <v:shape id="Text Box 616" o:spid="_x0000_s1145" type="#_x0000_t202" style="position:absolute;left:7991;top:405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Text Box 617" o:spid="_x0000_s1146" type="#_x0000_t202" style="position:absolute;left:6644;top:3987;width:77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 – 9 </w:t>
                            </w:r>
                          </w:p>
                        </w:txbxContent>
                      </v:textbox>
                    </v:shape>
                  </v:group>
                  <v:shape id="Text Box 620" o:spid="_x0000_s1147" type="#_x0000_t202" style="position:absolute;left:7061;top:3307;width:533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  <v:textbox>
                      <w:txbxContent>
                        <w:p w:rsidR="00162531" w:rsidRPr="0002574C" w:rsidRDefault="00162531" w:rsidP="00FA3F01">
                          <w:r>
                            <w:t xml:space="preserve">c) 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Group 622" o:spid="_x0000_s1148" style="position:absolute;margin-left:167.9pt;margin-top:13.3pt;width:122.8pt;height:87pt;z-index:251634688;mso-position-horizontal-relative:text;mso-position-vertical-relative:text" coordorigin="4001,3267" coordsize="2456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">
                  <v:group id="Group 611" o:spid="_x0000_s1149" style="position:absolute;left:4534;top:3267;width:1923;height:1740" coordorigin="4354,3267" coordsize="1923,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<v:group id="Group 606" o:spid="_x0000_s1150" style="position:absolute;left:4354;top:3627;width:1793;height:1080" coordorigin="4354,3627" coordsize="1793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<v:group id="Group 599" o:spid="_x0000_s1151" style="position:absolute;left:4354;top:3627;width:1793;height:1080" coordorigin="4354,3627" coordsize="1793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  <v:shape id="AutoShape 597" o:spid="_x0000_s1152" type="#_x0000_t6" style="position:absolute;left:5427;top:3627;width:72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2SMIA&#10;AADdAAAADwAAAGRycy9kb3ducmV2LnhtbERPzYrCMBC+C75DGMGLaKqLRatRZEFZPCxafYChGdti&#10;MylNtq1vv1kQ9jYf3+9s972pREuNKy0rmM8iEMSZ1SXnCu6343QFwnlkjZVlUvAiB/vdcLDFRNuO&#10;r9SmPhchhF2CCgrv60RKlxVk0M1sTRy4h20M+gCbXOoGuxBuKrmIolgaLDk0FFjTZ0HZM/0xCnAe&#10;T+Lv9fF10To9fdC5K09tp9R41B82IDz1/l/8dn/pMD9aLuHvm3C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7ZIwgAAAN0AAAAPAAAAAAAAAAAAAAAAAJgCAABkcnMvZG93&#10;bnJldi54bWxQSwUGAAAAAAQABAD1AAAAhwMAAAAA&#10;"/>
                        <v:shape id="AutoShape 598" o:spid="_x0000_s1153" type="#_x0000_t6" style="position:absolute;left:4354;top:3627;width:1080;height:1080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EdMQA&#10;AADcAAAADwAAAGRycy9kb3ducmV2LnhtbESPQWvCQBCF74L/YZlCL1I3rSCSuooKguBJK+hxyE6y&#10;odnZkN3G+O+dg9DbDO/Ne98s14NvVE9drAMb+JxmoIiLYGuuDFx+9h8LUDEhW2wCk4EHRVivxqMl&#10;5jbc+UT9OVVKQjjmaMCl1OZax8KRxzgNLbFoZeg8Jlm7StsO7xLuG/2VZXPtsWZpcNjSzlHxe/7z&#10;BiabC8760h6r7a5sZ8XV2fJ2Mub9bdh8g0o0pH/z6/pgBX8u+PKMT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RHTEAAAA3AAAAA8AAAAAAAAAAAAAAAAAmAIAAGRycy9k&#10;b3ducmV2LnhtbFBLBQYAAAAABAAEAPUAAACJAwAAAAA=&#10;"/>
                      </v:group>
                      <v:group id="Group 600" o:spid="_x0000_s1154" style="position:absolute;left:5194;top:3627;width:240;height:249" coordorigin="7947,747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Arc 601" o:spid="_x0000_s1155" style="position:absolute;left:7947;top:747;width:360;height:360;rotation:575317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HMsMA&#10;AADcAAAADwAAAGRycy9kb3ducmV2LnhtbERPTWvCQBC9F/oflhF6KbqplFBiVhElELxFRehtyI5J&#10;MDubZrcx9dd3BcHbPN7npKvRtGKg3jWWFXzMIhDEpdUNVwqOh2z6BcJ5ZI2tZVLwRw5Wy9eXFBNt&#10;r1zQsPeVCCHsElRQe98lUrqyJoNuZjviwJ1tb9AH2FdS93gN4aaV8yiKpcGGQ0ONHW1qKi/7X6Mg&#10;fz8NGLfNd2Z2259blhef8VAo9TYZ1wsQnkb/FD/cuQ7z4zncnw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YHMsMAAADcAAAADwAAAAAAAAAAAAAAAACYAgAAZHJzL2Rv&#10;d25yZXYueG1sUEsFBgAAAAAEAAQA9QAAAIgDAAAAAA==&#10;" adj="0,,0" path="m-1,nfc11929,,21600,9670,21600,21600em-1,nsc11929,,21600,9670,21600,21600l,21600,-1,xe" filled="f">
                          <v:stroke joinstyle="round"/>
                          <v:formulas>
                            <v:f eqn="val #1"/>
                            <v:f eqn="val #0"/>
                            <v:f eqn="sum #1 0 #0"/>
                            <v:f eqn="val 10800"/>
                            <v:f eqn="sum 0 0 #1"/>
                            <v:f eqn="sumangle @2 360 0"/>
                            <v:f eqn="if @2 @2 @5"/>
                            <v:f eqn="sum 0 0 @6"/>
                            <v:f eqn="val #2"/>
                            <v:f eqn="sum 0 0 #0"/>
                            <v:f eqn="sum #2 0 2700"/>
                            <v:f eqn="cos @10 #1"/>
                            <v:f eqn="sin @10 #1"/>
                            <v:f eqn="cos 13500 #1"/>
                            <v:f eqn="sin 13500 #1"/>
                            <v:f eqn="sum @11 10800 0"/>
                            <v:f eqn="sum @12 10800 0"/>
                            <v:f eqn="sum @13 10800 0"/>
                            <v:f eqn="sum @14 10800 0"/>
                            <v:f eqn="prod #2 1 2"/>
                            <v:f eqn="sum @19 5400 0"/>
                            <v:f eqn="cos @20 #1"/>
                            <v:f eqn="sin @20 #1"/>
                            <v:f eqn="sum @21 10800 0"/>
                            <v:f eqn="sum @12 @23 @22"/>
                            <v:f eqn="sum @22 @23 @11"/>
                            <v:f eqn="cos 10800 #1"/>
                            <v:f eqn="sin 10800 #1"/>
                            <v:f eqn="cos #2 #1"/>
                            <v:f eqn="sin #2 #1"/>
                            <v:f eqn="sum @26 10800 0"/>
                            <v:f eqn="sum @27 10800 0"/>
                            <v:f eqn="sum @28 10800 0"/>
                            <v:f eqn="sum @29 10800 0"/>
                            <v:f eqn="sum @19 5400 0"/>
                            <v:f eqn="cos @34 #0"/>
                            <v:f eqn="sin @34 #0"/>
                            <v:f eqn="mid #0 #1"/>
                            <v:f eqn="sumangle @37 180 0"/>
                            <v:f eqn="if @2 @37 @38"/>
                            <v:f eqn="cos 10800 @39"/>
                            <v:f eqn="sin 10800 @39"/>
                            <v:f eqn="cos #2 @39"/>
                            <v:f eqn="sin #2 @39"/>
                            <v:f eqn="sum @40 10800 0"/>
                            <v:f eqn="sum @41 10800 0"/>
                            <v:f eqn="sum @42 10800 0"/>
                            <v:f eqn="sum @43 10800 0"/>
                            <v:f eqn="sum @35 10800 0"/>
                            <v:f eqn="sum @36 10800 0"/>
                          </v:formulas>
                          <v:path arrowok="t" o:extrusionok="f" o:connecttype="custom" o:connectlocs="0,0;360,360;0,360" o:connectangles="0,0,0" textboxrect="3163,3163,18437,18437"/>
                          <v:handles>
                            <v:h position="@3,#0" polar="10800,10800"/>
                            <v:h position="#2,#1" polar="10800,10800" radiusrange="0,10800"/>
                          </v:handles>
                        </v:shape>
                        <v:oval id="Oval 602" o:spid="_x0000_s1156" style="position:absolute;left:8140;top:860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IPcEA&#10;AADc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UiD3BAAAA3AAAAA8AAAAAAAAAAAAAAAAAmAIAAGRycy9kb3du&#10;cmV2LnhtbFBLBQYAAAAABAAEAPUAAACGAwAAAAA=&#10;" fillcolor="black"/>
                      </v:group>
                      <v:group id="Group 603" o:spid="_x0000_s1157" style="position:absolute;left:5439;top:4458;width:240;height:249;rotation:11613844fd" coordorigin="7947,747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1NC8sQAAADcAAAA&#10;DwAAAAAAAAAAAAAAAACqAgAAZHJzL2Rvd25yZXYueG1sUEsFBgAAAAAEAAQA+gAAAJsDAAAAAA==&#10;">
                        <v:shape id="Arc 604" o:spid="_x0000_s1158" style="position:absolute;left:7947;top:747;width:360;height:360;rotation:575317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fRsMA&#10;AADcAAAADwAAAGRycy9kb3ducmV2LnhtbERPTWvCQBC9C/6HZYReim5a2iDRTRBLIPQWWwRvQ3ZM&#10;gtnZmN3GtL++Wyh4m8f7nG02mU6MNLjWsoKnVQSCuLK65VrB50e+XINwHlljZ5kUfJODLJ3Ptpho&#10;e+OSxoOvRQhhl6CCxvs+kdJVDRl0K9sTB+5sB4M+wKGWesBbCDedfI6iWBpsOTQ02NO+oepy+DIK&#10;isfjiHHXnnLz/nb9yYvyJR5LpR4W024DwtPk7+J/d6HD/PgV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+fRsMAAADcAAAADwAAAAAAAAAAAAAAAACYAgAAZHJzL2Rv&#10;d25yZXYueG1sUEsFBgAAAAAEAAQA9QAAAIgDAAAAAA==&#10;" adj="0,,0" path="m-1,nfc11929,,21600,9670,21600,21600em-1,nsc11929,,21600,9670,21600,21600l,21600,-1,xe" filled="f">
                          <v:stroke joinstyle="round"/>
                          <v:formulas>
                            <v:f eqn="val #1"/>
                            <v:f eqn="val #0"/>
                            <v:f eqn="sum #1 0 #0"/>
                            <v:f eqn="val 10800"/>
                            <v:f eqn="sum 0 0 #1"/>
                            <v:f eqn="sumangle @2 360 0"/>
                            <v:f eqn="if @2 @2 @5"/>
                            <v:f eqn="sum 0 0 @6"/>
                            <v:f eqn="val #2"/>
                            <v:f eqn="sum 0 0 #0"/>
                            <v:f eqn="sum #2 0 2700"/>
                            <v:f eqn="cos @10 #1"/>
                            <v:f eqn="sin @10 #1"/>
                            <v:f eqn="cos 13500 #1"/>
                            <v:f eqn="sin 13500 #1"/>
                            <v:f eqn="sum @11 10800 0"/>
                            <v:f eqn="sum @12 10800 0"/>
                            <v:f eqn="sum @13 10800 0"/>
                            <v:f eqn="sum @14 10800 0"/>
                            <v:f eqn="prod #2 1 2"/>
                            <v:f eqn="sum @19 5400 0"/>
                            <v:f eqn="cos @20 #1"/>
                            <v:f eqn="sin @20 #1"/>
                            <v:f eqn="sum @21 10800 0"/>
                            <v:f eqn="sum @12 @23 @22"/>
                            <v:f eqn="sum @22 @23 @11"/>
                            <v:f eqn="cos 10800 #1"/>
                            <v:f eqn="sin 10800 #1"/>
                            <v:f eqn="cos #2 #1"/>
                            <v:f eqn="sin #2 #1"/>
                            <v:f eqn="sum @26 10800 0"/>
                            <v:f eqn="sum @27 10800 0"/>
                            <v:f eqn="sum @28 10800 0"/>
                            <v:f eqn="sum @29 10800 0"/>
                            <v:f eqn="sum @19 5400 0"/>
                            <v:f eqn="cos @34 #0"/>
                            <v:f eqn="sin @34 #0"/>
                            <v:f eqn="mid #0 #1"/>
                            <v:f eqn="sumangle @37 180 0"/>
                            <v:f eqn="if @2 @37 @38"/>
                            <v:f eqn="cos 10800 @39"/>
                            <v:f eqn="sin 10800 @39"/>
                            <v:f eqn="cos #2 @39"/>
                            <v:f eqn="sin #2 @39"/>
                            <v:f eqn="sum @40 10800 0"/>
                            <v:f eqn="sum @41 10800 0"/>
                            <v:f eqn="sum @42 10800 0"/>
                            <v:f eqn="sum @43 10800 0"/>
                            <v:f eqn="sum @35 10800 0"/>
                            <v:f eqn="sum @36 10800 0"/>
                          </v:formulas>
                          <v:path arrowok="t" o:extrusionok="f" o:connecttype="custom" o:connectlocs="0,0;360,360;0,360" o:connectangles="0,0,0" textboxrect="3163,3163,18437,18437"/>
                          <v:handles>
                            <v:h position="@3,#0" polar="10800,10800"/>
                            <v:h position="#2,#1" polar="10800,10800" radiusrange="0,10800"/>
                          </v:handles>
                        </v:shape>
                        <v:oval id="Oval 605" o:spid="_x0000_s1159" style="position:absolute;left:8140;top:860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rpcAA&#10;AADc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6bw/0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MrpcAAAADcAAAADwAAAAAAAAAAAAAAAACYAgAAZHJzL2Rvd25y&#10;ZXYueG1sUEsFBgAAAAAEAAQA9QAAAIUDAAAAAA==&#10;" fillcolor="black"/>
                      </v:group>
                    </v:group>
                    <v:shape id="Text Box 607" o:spid="_x0000_s1160" type="#_x0000_t202" style="position:absolute;left:4501;top:4047;width:646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608" o:spid="_x0000_s1161" type="#_x0000_t202" style="position:absolute;left:5684;top:3947;width:59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609" o:spid="_x0000_s1162" type="#_x0000_t202" style="position:absolute;left:5614;top:464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610" o:spid="_x0000_s1163" type="#_x0000_t202" style="position:absolute;left:4714;top:326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Text Box 619" o:spid="_x0000_s1164" type="#_x0000_t202" style="position:absolute;left:4001;top:3327;width:533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<v:textbox>
                      <w:txbxContent>
                        <w:p w:rsidR="00162531" w:rsidRPr="0002574C" w:rsidRDefault="00162531" w:rsidP="00FA3F01">
                          <w:r>
                            <w:t xml:space="preserve">b) 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Group 621" o:spid="_x0000_s1165" style="position:absolute;margin-left:12.2pt;margin-top:26.3pt;width:107.65pt;height:74.5pt;z-index:251633664;mso-position-horizontal-relative:text;mso-position-vertical-relative:text" coordorigin="1294,3357" coordsize="2153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">
                  <v:shape id="Text Box 591" o:spid="_x0000_s1166" type="#_x0000_t202" style="position:absolute;left:1294;top:3357;width:533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14s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w1f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DXiwgAAAN0AAAAPAAAAAAAAAAAAAAAAAJgCAABkcnMvZG93&#10;bnJldi54bWxQSwUGAAAAAAQABAD1AAAAhwMAAAAA&#10;" filled="f" stroked="f">
                    <v:textbox>
                      <w:txbxContent>
                        <w:p w:rsidR="00162531" w:rsidRPr="0002574C" w:rsidRDefault="00162531" w:rsidP="00FA3F01">
                          <w:r>
                            <w:t xml:space="preserve">a) </w:t>
                          </w:r>
                        </w:p>
                      </w:txbxContent>
                    </v:textbox>
                  </v:shape>
                  <v:group id="Group 596" o:spid="_x0000_s1167" style="position:absolute;left:1294;top:3627;width:2153;height:1220" coordorigin="1294,3627" coordsize="2153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<v:group id="Group 579" o:spid="_x0000_s1168" style="position:absolute;left:1294;top:3627;width:2153;height:900" coordorigin="1294,3627" coordsize="2153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    <v:shape id="AutoShape 577" o:spid="_x0000_s1169" type="#_x0000_t6" style="position:absolute;left:2367;top:3627;width:10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DDcYA&#10;AADdAAAADwAAAGRycy9kb3ducmV2LnhtbESPQWvCQBCF70L/wzJCL9JsbCW0qasUQSk9iMb+gCE7&#10;TYLZ2ZBdk/jvO4dCbzO8N+99s95OrlUD9aHxbGCZpKCIS28brgx8X/ZPr6BCRLbYeiYDdwqw3TzM&#10;1phbP/KZhiJWSkI45GigjrHLtQ5lTQ5D4jti0X587zDK2lfa9jhKuGv1c5pm2mHD0lBjR7uaymtx&#10;cwZwmS2y49v+frK2OLzQ19gchtGYx/n08Q4q0hT/zX/Xn1bw0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GDDcYAAADdAAAADwAAAAAAAAAAAAAAAACYAgAAZHJz&#10;L2Rvd25yZXYueG1sUEsFBgAAAAAEAAQA9QAAAIsDAAAAAA==&#10;"/>
                      <v:shape id="AutoShape 578" o:spid="_x0000_s1170" type="#_x0000_t6" style="position:absolute;left:1294;top:3627;width:1080;height:90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dncMA&#10;AADdAAAADwAAAGRycy9kb3ducmV2LnhtbERPTYvCMBC9C/sfwix407SiIl1jscKCsF6sHjyOzWxb&#10;bCalydbuvzeC4G0e73PW6WAa0VPnassK4mkEgriwuuZSwfn0PVmBcB5ZY2OZFPyTg3TzMVpjou2d&#10;j9TnvhQhhF2CCirv20RKV1Rk0E1tSxy4X9sZ9AF2pdQd3kO4aeQsipbSYM2hocKWdhUVt/zPKOjj&#10;1a6Z65/l+XLND+Vpli2y4qjU+HPYfoHwNPi3+OXe6zA/msfw/Cac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NdncMAAADdAAAADwAAAAAAAAAAAAAAAACYAgAAZHJzL2Rv&#10;d25yZXYueG1sUEsFBgAAAAAEAAQA9QAAAIgDAAAAAA==&#10;"/>
                    </v:group>
                    <v:group id="Group 585" o:spid="_x0000_s1171" style="position:absolute;left:2124;top:4278;width:249;height:249;rotation:90" coordorigin="7947,747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uWKLwwAAAN0AAAAP&#10;AAAAAAAAAAAAAAAAAKoCAABkcnMvZG93bnJldi54bWxQSwUGAAAAAAQABAD6AAAAmgMAAAAA&#10;">
                      <v:shape id="Arc 586" o:spid="_x0000_s1172" style="position:absolute;left:7947;top:747;width:360;height:360;rotation:575317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s3sQA&#10;AADdAAAADwAAAGRycy9kb3ducmV2LnhtbERPS2vCQBC+C/0PyxS8SN34IJTUVYoSCN6ipdDbkJ0m&#10;odnZNLvG6K93BcHbfHzPWW0G04ieOldbVjCbRiCIC6trLhV8HdO3dxDOI2tsLJOCCznYrF9GK0y0&#10;PXNO/cGXIoSwS1BB5X2bSOmKigy6qW2JA/drO4M+wK6UusNzCDeNnEdRLA3WHBoqbGlbUfF3OBkF&#10;2eS7x7ipf1Kz3/1f0yxfxn2u1Ph1+PwA4WnwT/HDnekwP1ou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PbN7EAAAA3QAAAA8AAAAAAAAAAAAAAAAAmAIAAGRycy9k&#10;b3ducmV2LnhtbFBLBQYAAAAABAAEAPUAAACJAwAAAAA=&#10;" adj="0,,0" path="m-1,nfc11929,,21600,9670,21600,21600em-1,nsc11929,,21600,9670,21600,21600l,21600,-1,xe" filled="f">
                        <v:stroke joinstyle="round"/>
                        <v:formulas>
                          <v:f eqn="val #1"/>
                          <v:f eqn="val #0"/>
                          <v:f eqn="sum #1 0 #0"/>
                          <v:f eqn="val 10800"/>
                          <v:f eqn="sum 0 0 #1"/>
                          <v:f eqn="sumangle @2 360 0"/>
                          <v:f eqn="if @2 @2 @5"/>
                          <v:f eqn="sum 0 0 @6"/>
                          <v:f eqn="val #2"/>
                          <v:f eqn="sum 0 0 #0"/>
                          <v:f eqn="sum #2 0 2700"/>
                          <v:f eqn="cos @10 #1"/>
                          <v:f eqn="sin @10 #1"/>
                          <v:f eqn="cos 13500 #1"/>
                          <v:f eqn="sin 13500 #1"/>
                          <v:f eqn="sum @11 10800 0"/>
                          <v:f eqn="sum @12 10800 0"/>
                          <v:f eqn="sum @13 10800 0"/>
                          <v:f eqn="sum @14 10800 0"/>
                          <v:f eqn="prod #2 1 2"/>
                          <v:f eqn="sum @19 5400 0"/>
                          <v:f eqn="cos @20 #1"/>
                          <v:f eqn="sin @20 #1"/>
                          <v:f eqn="sum @21 10800 0"/>
                          <v:f eqn="sum @12 @23 @22"/>
                          <v:f eqn="sum @22 @23 @11"/>
                          <v:f eqn="cos 10800 #1"/>
                          <v:f eqn="sin 10800 #1"/>
                          <v:f eqn="cos #2 #1"/>
                          <v:f eqn="sin #2 #1"/>
                          <v:f eqn="sum @26 10800 0"/>
                          <v:f eqn="sum @27 10800 0"/>
                          <v:f eqn="sum @28 10800 0"/>
                          <v:f eqn="sum @29 10800 0"/>
                          <v:f eqn="sum @19 5400 0"/>
                          <v:f eqn="cos @34 #0"/>
                          <v:f eqn="sin @34 #0"/>
                          <v:f eqn="mid #0 #1"/>
                          <v:f eqn="sumangle @37 180 0"/>
                          <v:f eqn="if @2 @37 @38"/>
                          <v:f eqn="cos 10800 @39"/>
                          <v:f eqn="sin 10800 @39"/>
                          <v:f eqn="cos #2 @39"/>
                          <v:f eqn="sin #2 @39"/>
                          <v:f eqn="sum @40 10800 0"/>
                          <v:f eqn="sum @41 10800 0"/>
                          <v:f eqn="sum @42 10800 0"/>
                          <v:f eqn="sum @43 10800 0"/>
                          <v:f eqn="sum @35 10800 0"/>
                          <v:f eqn="sum @36 10800 0"/>
                        </v:formulas>
                        <v:path arrowok="t" o:extrusionok="f" o:connecttype="custom" o:connectlocs="0,0;360,360;0,360" o:connectangles="0,0,0" textboxrect="3163,3163,18437,18437"/>
                        <v:handles>
                          <v:h position="@3,#0" polar="10800,10800"/>
                          <v:h position="#2,#1" polar="10800,10800" radiusrange="0,10800"/>
                        </v:handles>
                      </v:shape>
                      <v:oval id="Oval 587" o:spid="_x0000_s1173" style="position:absolute;left:8140;top:860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CV8EA&#10;AADdAAAADwAAAGRycy9kb3ducmV2LnhtbERPTYvCMBC9L/gfwgheFk0VV6QaRQqKV7se9jjbjG2x&#10;mZQk2vbfG2Fhb/N4n7Pd96YRT3K+tqxgPktAEBdW11wquH4fp2sQPiBrbCyTgoE87Hejjy2m2nZ8&#10;oWceShFD2KeooAqhTaX0RUUG/cy2xJG7WWcwROhKqR12Mdw0cpEkK2mw5thQYUtZRcU9fxgF7rMd&#10;suGcHee/fMq/urX+WV21UpNxf9iACNSHf/Gf+6zj/GS5hPc38QS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1AlfBAAAA3QAAAA8AAAAAAAAAAAAAAAAAmAIAAGRycy9kb3du&#10;cmV2LnhtbFBLBQYAAAAABAAEAPUAAACGAwAAAAA=&#10;" fillcolor="black"/>
                    </v:group>
                    <v:shape id="Text Box 592" o:spid="_x0000_s1174" type="#_x0000_t202" style="position:absolute;left:2124;top:4487;width:6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9c8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r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9c8MAAADdAAAADwAAAAAAAAAAAAAAAACYAgAAZHJzL2Rv&#10;d25yZXYueG1sUEsFBgAAAAAEAAQA9QAAAIgDAAAAAA==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xbxContent>
                      </v:textbox>
                    </v:shape>
                    <v:shape id="Text Box 593" o:spid="_x0000_s1175" type="#_x0000_t202" style="position:absolute;left:2747;top:3807;width:6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jBM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v1i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bjBMMAAADdAAAADwAAAAAAAAAAAAAAAACYAgAAZHJzL2Rv&#10;d25yZXYueG1sUEsFBgAAAAAEAAQA9QAAAIgDAAAAAA==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94" o:spid="_x0000_s1176" type="#_x0000_t202" style="position:absolute;left:1474;top:380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Gn8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nw1GM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kafwgAAAN0AAAAPAAAAAAAAAAAAAAAAAJgCAABkcnMvZG93&#10;bnJldi54bWxQSwUGAAAAAAQABAD1AAAAhwMAAAAA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95" o:spid="_x0000_s1177" type="#_x0000_t202" style="position:absolute;left:2097;top:388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S7c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dLtxQAAAN0AAAAPAAAAAAAAAAAAAAAAAJgCAABkcnMv&#10;ZG93bnJldi54bWxQSwUGAAAAAAQABAD1AAAAigMAAAAA&#10;" filled="f" stroked="f">
                      <v:textbox>
                        <w:txbxContent>
                          <w:p w:rsidR="00162531" w:rsidRPr="00D62658" w:rsidRDefault="00162531" w:rsidP="00FA3F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>
              <w:t xml:space="preserve">Z nabídek A) –E) vybírejte odpovídající hodnotu ke každé z neznámých </w:t>
            </w:r>
            <w:r w:rsidRPr="004B46F5">
              <w:rPr>
                <w:i/>
              </w:rPr>
              <w:t>v, y, z</w:t>
            </w:r>
            <w:r>
              <w:t>, uvedených v obrázcích a) – c).</w:t>
            </w:r>
          </w:p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/>
          <w:p w:rsidR="00162531" w:rsidRDefault="00162531" w:rsidP="00D37DCA">
            <w:r>
              <w:t>A) 14                    B) 15                    C) 16                   D) 17                    E) 18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4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t xml:space="preserve">Rovnoramenný trojúhelník ABC má při základně AB úhel velikosti </w:t>
            </w:r>
            <w:r w:rsidRPr="004B46F5">
              <w:rPr>
                <w:position w:val="-14"/>
              </w:rPr>
              <w:object w:dxaOrig="1760" w:dyaOrig="400">
                <v:shape id="_x0000_i1046" type="#_x0000_t75" style="width:86.25pt;height:20.25pt" o:ole="">
                  <v:imagedata r:id="rId58" o:title=""/>
                </v:shape>
                <o:OLEObject Type="Embed" ProgID="Equation.3" ShapeID="_x0000_i1046" DrawAspect="Content" ObjectID="_1549262016" r:id="rId59"/>
              </w:object>
            </w:r>
            <w:r>
              <w:t xml:space="preserve"> a délky ramen </w:t>
            </w:r>
            <w:r w:rsidRPr="004B46F5">
              <w:rPr>
                <w:position w:val="-14"/>
              </w:rPr>
              <w:object w:dxaOrig="1560" w:dyaOrig="400">
                <v:shape id="_x0000_i1047" type="#_x0000_t75" style="width:77.25pt;height:20.25pt" o:ole="">
                  <v:imagedata r:id="rId60" o:title=""/>
                </v:shape>
                <o:OLEObject Type="Embed" ProgID="Equation.3" ShapeID="_x0000_i1047" DrawAspect="Content" ObjectID="_1549262017" r:id="rId61"/>
              </w:object>
            </w:r>
            <w:r>
              <w:t xml:space="preserve">. Jakou délku má základna </w:t>
            </w:r>
            <w:r w:rsidRPr="004B46F5">
              <w:rPr>
                <w:position w:val="-14"/>
              </w:rPr>
              <w:object w:dxaOrig="800" w:dyaOrig="400">
                <v:shape id="_x0000_i1048" type="#_x0000_t75" style="width:40.5pt;height:20.25pt" o:ole="">
                  <v:imagedata r:id="rId62" o:title=""/>
                </v:shape>
                <o:OLEObject Type="Embed" ProgID="Equation.3" ShapeID="_x0000_i1048" DrawAspect="Content" ObjectID="_1549262018" r:id="rId63"/>
              </w:object>
            </w:r>
            <w:r>
              <w:t>?</w:t>
            </w:r>
          </w:p>
          <w:p w:rsidR="00162531" w:rsidRDefault="00162531" w:rsidP="00D37DCA"/>
          <w:p w:rsidR="00162531" w:rsidRDefault="00162531" w:rsidP="00D37DCA">
            <w:r>
              <w:t>A) přibližně 4,9     B) přibližně 5,2     C) přibližně5,5     D) přibližně5,8    E) jinou délku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t>Průměry kružnic jsou úsečky KL a AB. Určete koeficient k (0 ˂ k ˂ 1) daných trojúhelníků.</w:t>
            </w:r>
          </w:p>
          <w:p w:rsidR="00162531" w:rsidRDefault="00162531" w:rsidP="00D37DCA">
            <w:r>
              <w:rPr>
                <w:noProof/>
              </w:rPr>
              <w:pict>
                <v:shape id="obrázek 738" o:spid="_x0000_s1178" type="#_x0000_t75" style="position:absolute;margin-left:260.5pt;margin-top:13pt;width:161.65pt;height:87.75pt;z-index:251636736;visibility:visible">
                  <v:imagedata r:id="rId64" o:title="" croptop="9557f" cropbottom="31359f" cropleft="14216f" cropright="15170f"/>
                </v:shape>
              </w:pict>
            </w:r>
            <w:r>
              <w:t xml:space="preserve">A) </w:t>
            </w:r>
            <w:r w:rsidRPr="004B46F5">
              <w:rPr>
                <w:position w:val="-10"/>
              </w:rPr>
              <w:object w:dxaOrig="180" w:dyaOrig="340">
                <v:shape id="_x0000_i1049" type="#_x0000_t75" style="width:9.75pt;height:17.25pt" o:ole="">
                  <v:imagedata r:id="rId65" o:title=""/>
                </v:shape>
                <o:OLEObject Type="Embed" ProgID="Equation.3" ShapeID="_x0000_i1049" DrawAspect="Content" ObjectID="_1549262019" r:id="rId66"/>
              </w:object>
            </w:r>
            <w:r w:rsidRPr="004B46F5">
              <w:rPr>
                <w:position w:val="-24"/>
              </w:rPr>
              <w:object w:dxaOrig="700" w:dyaOrig="620">
                <v:shape id="_x0000_i1050" type="#_x0000_t75" style="width:35.25pt;height:30.75pt" o:ole="">
                  <v:imagedata r:id="rId67" o:title=""/>
                </v:shape>
                <o:OLEObject Type="Embed" ProgID="Equation.3" ShapeID="_x0000_i1050" DrawAspect="Content" ObjectID="_1549262020" r:id="rId68"/>
              </w:object>
            </w:r>
            <w:r>
              <w:t xml:space="preserve">                        </w:t>
            </w:r>
          </w:p>
          <w:p w:rsidR="00162531" w:rsidRDefault="00162531" w:rsidP="00D37DCA">
            <w:r>
              <w:t xml:space="preserve">B) </w:t>
            </w:r>
            <w:r w:rsidRPr="004B46F5">
              <w:rPr>
                <w:position w:val="-24"/>
              </w:rPr>
              <w:object w:dxaOrig="600" w:dyaOrig="620">
                <v:shape id="_x0000_i1051" type="#_x0000_t75" style="width:30pt;height:30.75pt" o:ole="">
                  <v:imagedata r:id="rId69" o:title=""/>
                </v:shape>
                <o:OLEObject Type="Embed" ProgID="Equation.3" ShapeID="_x0000_i1051" DrawAspect="Content" ObjectID="_1549262021" r:id="rId70"/>
              </w:object>
            </w:r>
            <w:r>
              <w:t xml:space="preserve">                     </w:t>
            </w:r>
          </w:p>
          <w:p w:rsidR="00162531" w:rsidRDefault="00162531" w:rsidP="00D37DCA">
            <w:r>
              <w:t xml:space="preserve">C) </w:t>
            </w:r>
            <w:r w:rsidRPr="004B46F5">
              <w:rPr>
                <w:position w:val="-24"/>
              </w:rPr>
              <w:object w:dxaOrig="600" w:dyaOrig="620">
                <v:shape id="_x0000_i1052" type="#_x0000_t75" style="width:30pt;height:30.75pt" o:ole="">
                  <v:imagedata r:id="rId71" o:title=""/>
                </v:shape>
                <o:OLEObject Type="Embed" ProgID="Equation.3" ShapeID="_x0000_i1052" DrawAspect="Content" ObjectID="_1549262022" r:id="rId72"/>
              </w:object>
            </w:r>
            <w:r>
              <w:t xml:space="preserve">                    </w:t>
            </w:r>
          </w:p>
          <w:p w:rsidR="00162531" w:rsidRDefault="00162531" w:rsidP="00D37DCA">
            <w:r>
              <w:t xml:space="preserve"> D) jiná hodnota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r>
              <w:rPr>
                <w:noProof/>
              </w:rPr>
              <w:pict>
                <v:shape id="obrázek 741" o:spid="_x0000_s1179" type="#_x0000_t75" style="position:absolute;margin-left:315.5pt;margin-top:-.25pt;width:171pt;height:125.05pt;z-index:-251678720;visibility:visible;mso-position-horizontal-relative:text;mso-position-vertical-relative:text">
                  <v:imagedata r:id="rId73" o:title="" croptop="12294f" cropbottom="12192f" cropleft="15327f" cropright="5312f"/>
                </v:shape>
              </w:pict>
            </w:r>
            <w:r>
              <w:t xml:space="preserve">V předpisech zobrazení a) – c) doplňte </w:t>
            </w:r>
          </w:p>
          <w:p w:rsidR="00162531" w:rsidRDefault="00162531" w:rsidP="00D37DCA">
            <w:r>
              <w:t>podle obrázku chybějící symboly z nabídky A – E.</w:t>
            </w:r>
          </w:p>
          <w:p w:rsidR="00162531" w:rsidRPr="000E5C37" w:rsidRDefault="00162531" w:rsidP="00D37DCA">
            <w:pPr>
              <w:rPr>
                <w:sz w:val="10"/>
                <w:szCs w:val="10"/>
              </w:rPr>
            </w:pPr>
          </w:p>
          <w:p w:rsidR="00162531" w:rsidRDefault="00162531" w:rsidP="00462CD3">
            <w:pPr>
              <w:rPr>
                <w:i/>
              </w:rPr>
            </w:pPr>
            <w:r>
              <w:t xml:space="preserve">a) Ve středové souměrnosti se středem </w:t>
            </w:r>
            <w:r w:rsidRPr="004B46F5">
              <w:rPr>
                <w:i/>
              </w:rPr>
              <w:t xml:space="preserve">R </w:t>
            </w:r>
            <w:r>
              <w:t xml:space="preserve">se úsečka </w:t>
            </w:r>
            <w:r w:rsidRPr="004B46F5">
              <w:rPr>
                <w:i/>
              </w:rPr>
              <w:t>AE</w:t>
            </w:r>
          </w:p>
          <w:p w:rsidR="00162531" w:rsidRDefault="00162531" w:rsidP="00462CD3">
            <w:r>
              <w:t xml:space="preserve">    zobrazí na …………..</w:t>
            </w:r>
          </w:p>
          <w:p w:rsidR="00162531" w:rsidRPr="000E5C37" w:rsidRDefault="00162531" w:rsidP="00D37DCA">
            <w:pPr>
              <w:rPr>
                <w:sz w:val="10"/>
                <w:szCs w:val="10"/>
              </w:rPr>
            </w:pPr>
          </w:p>
          <w:p w:rsidR="00162531" w:rsidRDefault="00162531" w:rsidP="00462CD3">
            <w:r>
              <w:t xml:space="preserve">b) V osové souměrnosti s osou ……….. se úsečka </w:t>
            </w:r>
            <w:r w:rsidRPr="004B46F5">
              <w:rPr>
                <w:i/>
              </w:rPr>
              <w:t>DG</w:t>
            </w:r>
            <w:r>
              <w:t xml:space="preserve"> </w:t>
            </w:r>
          </w:p>
          <w:p w:rsidR="00162531" w:rsidRDefault="00162531" w:rsidP="00462CD3">
            <w:r>
              <w:t xml:space="preserve">     zobrazí na úsečku </w:t>
            </w:r>
            <w:r w:rsidRPr="004B46F5">
              <w:rPr>
                <w:i/>
              </w:rPr>
              <w:t>IF</w:t>
            </w:r>
            <w:r>
              <w:t>.</w:t>
            </w:r>
          </w:p>
          <w:p w:rsidR="00162531" w:rsidRPr="000E5C37" w:rsidRDefault="00162531" w:rsidP="00D37DCA">
            <w:pPr>
              <w:rPr>
                <w:sz w:val="10"/>
                <w:szCs w:val="10"/>
              </w:rPr>
            </w:pPr>
          </w:p>
          <w:p w:rsidR="00162531" w:rsidRDefault="00162531" w:rsidP="00462CD3">
            <w:r>
              <w:t xml:space="preserve">c) V otočení se středem </w:t>
            </w:r>
            <w:r w:rsidRPr="004B46F5">
              <w:rPr>
                <w:i/>
              </w:rPr>
              <w:t>F</w:t>
            </w:r>
            <w:r>
              <w:t xml:space="preserve"> o úhel </w:t>
            </w:r>
            <w:r w:rsidRPr="004B46F5">
              <w:rPr>
                <w:position w:val="-10"/>
              </w:rPr>
              <w:object w:dxaOrig="180" w:dyaOrig="340">
                <v:shape id="_x0000_i1053" type="#_x0000_t75" style="width:9.75pt;height:17.25pt" o:ole="">
                  <v:imagedata r:id="rId65" o:title=""/>
                </v:shape>
                <o:OLEObject Type="Embed" ProgID="Equation.3" ShapeID="_x0000_i1053" DrawAspect="Content" ObjectID="_1549262023" r:id="rId74"/>
              </w:object>
            </w:r>
            <w:r w:rsidRPr="004B46F5">
              <w:rPr>
                <w:position w:val="-6"/>
              </w:rPr>
              <w:object w:dxaOrig="820" w:dyaOrig="279">
                <v:shape id="_x0000_i1054" type="#_x0000_t75" style="width:41.25pt;height:14.25pt" o:ole="">
                  <v:imagedata r:id="rId75" o:title=""/>
                </v:shape>
                <o:OLEObject Type="Embed" ProgID="Equation.3" ShapeID="_x0000_i1054" DrawAspect="Content" ObjectID="_1549262024" r:id="rId76"/>
              </w:object>
            </w:r>
            <w:r>
              <w:t xml:space="preserve"> se úsečka </w:t>
            </w:r>
            <w:r w:rsidRPr="004B46F5">
              <w:rPr>
                <w:i/>
              </w:rPr>
              <w:t>PO</w:t>
            </w:r>
            <w:r>
              <w:t xml:space="preserve"> zobrazí na ………</w:t>
            </w:r>
          </w:p>
          <w:p w:rsidR="00162531" w:rsidRPr="000E5C37" w:rsidRDefault="00162531" w:rsidP="00D37DCA">
            <w:pPr>
              <w:rPr>
                <w:sz w:val="10"/>
                <w:szCs w:val="10"/>
              </w:rPr>
            </w:pPr>
          </w:p>
          <w:p w:rsidR="00162531" w:rsidRDefault="00162531" w:rsidP="00D37DCA">
            <w:r>
              <w:t xml:space="preserve">A) </w:t>
            </w:r>
            <w:r w:rsidRPr="004B46F5">
              <w:rPr>
                <w:i/>
              </w:rPr>
              <w:t>AB</w:t>
            </w:r>
            <w:r>
              <w:t xml:space="preserve">               B) </w:t>
            </w:r>
            <w:r w:rsidRPr="004B46F5">
              <w:rPr>
                <w:i/>
              </w:rPr>
              <w:t>AC</w:t>
            </w:r>
            <w:r>
              <w:t xml:space="preserve">               C) </w:t>
            </w:r>
            <w:r w:rsidRPr="004B46F5">
              <w:rPr>
                <w:i/>
              </w:rPr>
              <w:t>BI</w:t>
            </w:r>
            <w:r>
              <w:t xml:space="preserve">                    D)</w:t>
            </w:r>
            <w:r w:rsidRPr="004B46F5">
              <w:rPr>
                <w:i/>
              </w:rPr>
              <w:t xml:space="preserve">EB </w:t>
            </w:r>
            <w:r>
              <w:t xml:space="preserve">                     E) </w:t>
            </w:r>
            <w:r w:rsidRPr="004B46F5">
              <w:rPr>
                <w:i/>
              </w:rPr>
              <w:t>EC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3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Pr="004B46F5" w:rsidRDefault="00162531" w:rsidP="00D37DCA">
            <w:pPr>
              <w:pStyle w:val="NormalWeb"/>
              <w:rPr>
                <w:color w:val="000000"/>
              </w:rPr>
            </w:pPr>
            <w:r w:rsidRPr="004B46F5">
              <w:rPr>
                <w:color w:val="000000"/>
              </w:rPr>
              <w:t>Do kružnice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rStyle w:val="Zvraznn1"/>
                <w:iCs/>
                <w:color w:val="000000"/>
              </w:rPr>
              <w:t>k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color w:val="000000"/>
              </w:rPr>
              <w:t>se středem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  <w:color w:val="000000"/>
              </w:rPr>
              <w:t>S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color w:val="000000"/>
              </w:rPr>
              <w:t>vepište pravidelný šestiúhelník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  <w:color w:val="000000"/>
              </w:rPr>
              <w:t>ABCDEF</w:t>
            </w:r>
            <w:r w:rsidRPr="004B46F5">
              <w:rPr>
                <w:color w:val="000000"/>
              </w:rPr>
              <w:t>, jehož vrcholy leží na dané kružnici. Daný šestiúhelník zobrazte v otočení určeném středem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  <w:color w:val="000000"/>
              </w:rPr>
              <w:t>S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color w:val="000000"/>
              </w:rPr>
              <w:t>a úhlem otočení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E512E8">
              <w:rPr>
                <w:rStyle w:val="apple-converted-space"/>
                <w:color w:val="000000"/>
              </w:rPr>
              <w:object w:dxaOrig="780" w:dyaOrig="620">
                <v:shape id="_x0000_i1055" type="#_x0000_t75" style="width:39.75pt;height:31.5pt" o:ole="">
                  <v:imagedata r:id="rId77" o:title=""/>
                </v:shape>
                <o:OLEObject Type="Embed" ProgID="Equation.3" ShapeID="_x0000_i1055" DrawAspect="Content" ObjectID="_1549262025" r:id="rId78"/>
              </w:object>
            </w:r>
            <w:r w:rsidRPr="004B46F5">
              <w:rPr>
                <w:rStyle w:val="apple-converted-space"/>
                <w:color w:val="000000"/>
              </w:rPr>
              <w:t>. </w:t>
            </w:r>
            <w:r w:rsidRPr="004B46F5">
              <w:rPr>
                <w:color w:val="000000"/>
              </w:rPr>
              <w:t>Určete, se kterým bodem daného šestiúhelníku splývá (je totožný) obraz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  <w:color w:val="000000"/>
              </w:rPr>
              <w:t>A</w:t>
            </w:r>
            <w:r w:rsidRPr="004B46F5">
              <w:rPr>
                <w:color w:val="000000"/>
              </w:rPr>
              <w:t>.</w:t>
            </w:r>
          </w:p>
          <w:p w:rsidR="00162531" w:rsidRPr="00FF109F" w:rsidRDefault="00162531" w:rsidP="00D37DCA">
            <w:pPr>
              <w:textAlignment w:val="center"/>
            </w:pPr>
            <w:r w:rsidRPr="00FF109F">
              <w:t>(A)</w:t>
            </w:r>
            <w:r>
              <w:t xml:space="preserve"> </w:t>
            </w:r>
            <w:r w:rsidRPr="00FF109F">
              <w:t>Obraz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rPr>
                <w:rStyle w:val="apple-converted-space"/>
                <w:i/>
                <w:iCs/>
                <w:color w:val="000000"/>
              </w:rPr>
              <w:t> </w:t>
            </w:r>
            <w:r w:rsidRPr="00FF109F">
              <w:t>splývá s bodem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B.</w:t>
            </w:r>
          </w:p>
          <w:p w:rsidR="00162531" w:rsidRPr="00FF109F" w:rsidRDefault="00162531" w:rsidP="00D37DCA">
            <w:pPr>
              <w:textAlignment w:val="center"/>
            </w:pPr>
            <w:r w:rsidRPr="00FF109F">
              <w:t>(B)</w:t>
            </w:r>
            <w:r>
              <w:t xml:space="preserve"> </w:t>
            </w:r>
            <w:r w:rsidRPr="00FF109F">
              <w:t>Obraz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FF109F">
              <w:t>splývá s bodem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C.</w:t>
            </w:r>
          </w:p>
          <w:p w:rsidR="00162531" w:rsidRPr="00FF109F" w:rsidRDefault="00162531" w:rsidP="00D37DCA">
            <w:pPr>
              <w:textAlignment w:val="center"/>
            </w:pPr>
            <w:r w:rsidRPr="00FF109F">
              <w:t>(C)</w:t>
            </w:r>
            <w:r>
              <w:t xml:space="preserve"> </w:t>
            </w:r>
            <w:r w:rsidRPr="00FF109F">
              <w:t>Obraz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FF109F">
              <w:t>splývá s bodem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D.</w:t>
            </w:r>
          </w:p>
          <w:p w:rsidR="00162531" w:rsidRDefault="00162531" w:rsidP="00D37DCA">
            <w:pPr>
              <w:textAlignment w:val="center"/>
            </w:pPr>
            <w:r w:rsidRPr="00FF109F">
              <w:t>(D)</w:t>
            </w:r>
            <w:r>
              <w:t xml:space="preserve"> </w:t>
            </w:r>
            <w:r w:rsidRPr="00FF109F">
              <w:t>Obraz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FF109F">
              <w:t>splývá s bodem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E</w:t>
            </w:r>
            <w:r w:rsidRPr="00FF109F">
              <w:t>.</w:t>
            </w:r>
          </w:p>
          <w:p w:rsidR="00162531" w:rsidRDefault="00162531" w:rsidP="00D37DCA">
            <w:pPr>
              <w:textAlignment w:val="center"/>
            </w:pPr>
            <w:r w:rsidRPr="00FF109F">
              <w:t>(E)</w:t>
            </w:r>
            <w:r>
              <w:t xml:space="preserve"> </w:t>
            </w:r>
            <w:r w:rsidRPr="00FF109F">
              <w:t>Obraz bodu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A</w:t>
            </w:r>
            <w:r w:rsidRPr="004B46F5">
              <w:rPr>
                <w:rStyle w:val="apple-converted-space"/>
                <w:i/>
                <w:iCs/>
                <w:color w:val="000000"/>
              </w:rPr>
              <w:t> </w:t>
            </w:r>
            <w:r w:rsidRPr="00FF109F">
              <w:t>splývá s bodem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F</w:t>
            </w:r>
            <w:r w:rsidRPr="00FF109F">
              <w:t>.</w:t>
            </w:r>
          </w:p>
          <w:p w:rsidR="00162531" w:rsidRPr="004B46F5" w:rsidRDefault="00162531" w:rsidP="00D37DCA">
            <w:pPr>
              <w:textAlignment w:val="center"/>
              <w:rPr>
                <w:color w:val="000000"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E512E8">
            <w:pPr>
              <w:rPr>
                <w:noProof/>
              </w:rPr>
            </w:pPr>
            <w:r>
              <w:rPr>
                <w:noProof/>
              </w:rPr>
              <w:t>Délky stran trojúhelníku jsou 8 cm, 9 cm a 13 cm. Podobný trojúhelník má obvod o 15 cm větší. Určete délku nejdelší strany podobného trojúhelníku.</w:t>
            </w:r>
          </w:p>
          <w:p w:rsidR="00162531" w:rsidRDefault="00162531" w:rsidP="00E512E8">
            <w:pPr>
              <w:rPr>
                <w:noProof/>
              </w:rPr>
            </w:pPr>
          </w:p>
          <w:p w:rsidR="00162531" w:rsidRPr="00E605BE" w:rsidRDefault="00162531" w:rsidP="00E512E8">
            <w:pPr>
              <w:rPr>
                <w:noProof/>
              </w:rPr>
            </w:pPr>
            <w:r>
              <w:rPr>
                <w:noProof/>
              </w:rPr>
              <w:t xml:space="preserve">A)  20 cm       B)  19,5 cm        C)  19 cm        D)  18 cm       E) žádná z uvedených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296258">
            <w:pPr>
              <w:rPr>
                <w:noProof/>
              </w:rPr>
            </w:pPr>
            <w:r>
              <w:rPr>
                <w:noProof/>
              </w:rPr>
              <w:pict>
                <v:shape id="obrázek 516" o:spid="_x0000_s1180" type="#_x0000_t75" style="position:absolute;margin-left:-3.35pt;margin-top:2.85pt;width:162pt;height:120.75pt;z-index:-251677696;visibility:visible;mso-position-horizontal-relative:text;mso-position-vertical-relative:text" wrapcoords="-100 0 -100 21466 21600 21466 21600 0 -100 0">
                  <v:imagedata r:id="rId79" o:title="" croptop="9328f" cropbottom="3565f" cropleft="2486f" cropright="27540f"/>
                  <w10:wrap type="tight"/>
                </v:shape>
              </w:pict>
            </w:r>
            <w:r>
              <w:rPr>
                <w:noProof/>
              </w:rPr>
              <w:t>Pozemek zakreslený na plánku má být rozdělen rovnou hranici ST  na dvě části.</w:t>
            </w:r>
            <w:r w:rsidRPr="002C16EA">
              <w:rPr>
                <w:noProof/>
              </w:rPr>
              <w:t>Určete s přesností na desítky metrů délku hranice ST.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A) </w:t>
            </w:r>
            <w:r w:rsidRPr="004B46F5">
              <w:rPr>
                <w:noProof/>
                <w:position w:val="-14"/>
              </w:rPr>
              <w:object w:dxaOrig="420" w:dyaOrig="400">
                <v:shape id="_x0000_i1056" type="#_x0000_t75" style="width:20.25pt;height:20.25pt" o:ole="">
                  <v:imagedata r:id="rId80" o:title=""/>
                </v:shape>
                <o:OLEObject Type="Embed" ProgID="Equation.3" ShapeID="_x0000_i1056" DrawAspect="Content" ObjectID="_1549262026" r:id="rId81"/>
              </w:object>
            </w:r>
            <w:r>
              <w:rPr>
                <w:noProof/>
              </w:rPr>
              <w:t xml:space="preserve">= 2 230 m     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B) </w:t>
            </w:r>
            <w:r w:rsidRPr="004B46F5">
              <w:rPr>
                <w:noProof/>
                <w:position w:val="-14"/>
              </w:rPr>
              <w:object w:dxaOrig="420" w:dyaOrig="400">
                <v:shape id="_x0000_i1057" type="#_x0000_t75" style="width:20.25pt;height:20.25pt" o:ole="">
                  <v:imagedata r:id="rId82" o:title=""/>
                </v:shape>
                <o:OLEObject Type="Embed" ProgID="Equation.3" ShapeID="_x0000_i1057" DrawAspect="Content" ObjectID="_1549262027" r:id="rId83"/>
              </w:object>
            </w:r>
            <w:r>
              <w:rPr>
                <w:noProof/>
              </w:rPr>
              <w:t xml:space="preserve">=2 450 m     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C) </w:t>
            </w:r>
            <w:r w:rsidRPr="004B46F5">
              <w:rPr>
                <w:noProof/>
                <w:position w:val="-14"/>
              </w:rPr>
              <w:object w:dxaOrig="420" w:dyaOrig="400">
                <v:shape id="_x0000_i1058" type="#_x0000_t75" style="width:20.25pt;height:20.25pt" o:ole="">
                  <v:imagedata r:id="rId82" o:title=""/>
                </v:shape>
                <o:OLEObject Type="Embed" ProgID="Equation.3" ShapeID="_x0000_i1058" DrawAspect="Content" ObjectID="_1549262028" r:id="rId84"/>
              </w:object>
            </w:r>
            <w:r>
              <w:rPr>
                <w:noProof/>
              </w:rPr>
              <w:t xml:space="preserve"> =2 630 m     </w:t>
            </w:r>
          </w:p>
          <w:p w:rsidR="00162531" w:rsidRPr="002C16EA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D) </w:t>
            </w:r>
            <w:r w:rsidRPr="004B46F5">
              <w:rPr>
                <w:noProof/>
                <w:position w:val="-14"/>
              </w:rPr>
              <w:object w:dxaOrig="420" w:dyaOrig="400">
                <v:shape id="_x0000_i1059" type="#_x0000_t75" style="width:20.25pt;height:20.25pt" o:ole="">
                  <v:imagedata r:id="rId82" o:title=""/>
                </v:shape>
                <o:OLEObject Type="Embed" ProgID="Equation.3" ShapeID="_x0000_i1059" DrawAspect="Content" ObjectID="_1549262029" r:id="rId85"/>
              </w:object>
            </w:r>
            <w:r>
              <w:rPr>
                <w:noProof/>
              </w:rPr>
              <w:t xml:space="preserve">= 2 800m                         E) </w:t>
            </w:r>
            <w:r w:rsidRPr="004B46F5">
              <w:rPr>
                <w:noProof/>
                <w:position w:val="-14"/>
              </w:rPr>
              <w:object w:dxaOrig="420" w:dyaOrig="400">
                <v:shape id="_x0000_i1060" type="#_x0000_t75" style="width:20.25pt;height:20.25pt" o:ole="">
                  <v:imagedata r:id="rId82" o:title=""/>
                </v:shape>
                <o:OLEObject Type="Embed" ProgID="Equation.3" ShapeID="_x0000_i1060" DrawAspect="Content" ObjectID="_1549262030" r:id="rId86"/>
              </w:object>
            </w:r>
            <w:r>
              <w:rPr>
                <w:noProof/>
              </w:rPr>
              <w:t>=3 010 m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  <w:r>
              <w:t xml:space="preserve"> </w:t>
            </w:r>
          </w:p>
        </w:tc>
        <w:tc>
          <w:tcPr>
            <w:tcW w:w="9878" w:type="dxa"/>
            <w:vAlign w:val="center"/>
          </w:tcPr>
          <w:p w:rsidR="00162531" w:rsidRPr="004B46F5" w:rsidRDefault="00162531" w:rsidP="00151C4F">
            <w:pPr>
              <w:rPr>
                <w:noProof/>
                <w:color w:val="FF0000"/>
              </w:rPr>
            </w:pPr>
            <w:r>
              <w:rPr>
                <w:noProof/>
              </w:rPr>
              <w:t>V pravoúhlém lichoběžníku jsou uvedeny úhly, které svírají úhlopříčky se dvěma sousedními stranami, a délka jedné strany.</w:t>
            </w:r>
            <w:r w:rsidRPr="00CA0E58">
              <w:rPr>
                <w:noProof/>
              </w:rPr>
              <w:t xml:space="preserve"> </w:t>
            </w:r>
            <w:r>
              <w:rPr>
                <w:noProof/>
              </w:rPr>
              <w:t>P</w:t>
            </w:r>
            <w:r w:rsidRPr="00CA0E58">
              <w:rPr>
                <w:noProof/>
              </w:rPr>
              <w:t>řiřaďte</w:t>
            </w:r>
            <w:r>
              <w:rPr>
                <w:noProof/>
              </w:rPr>
              <w:t xml:space="preserve"> daným úsečkám (1 - 3) jejich délky    (A - E):</w:t>
            </w:r>
          </w:p>
          <w:p w:rsidR="00162531" w:rsidRDefault="00162531" w:rsidP="00151C4F">
            <w:pPr>
              <w:rPr>
                <w:noProof/>
              </w:rPr>
            </w:pPr>
            <w:r>
              <w:rPr>
                <w:noProof/>
              </w:rPr>
              <w:pict>
                <v:shape id="obrázek 522" o:spid="_x0000_s1181" type="#_x0000_t75" style="position:absolute;margin-left:-141pt;margin-top:1.35pt;width:132.45pt;height:107.2pt;z-index:251640832;visibility:visible">
                  <v:imagedata r:id="rId87" o:title="" croptop="3669f" cropbottom="1630f" cropleft="1733f" cropright="34930f"/>
                  <w10:wrap type="square"/>
                </v:shape>
              </w:pict>
            </w:r>
          </w:p>
          <w:p w:rsidR="00162531" w:rsidRDefault="00162531" w:rsidP="00151C4F">
            <w:pPr>
              <w:rPr>
                <w:noProof/>
              </w:rPr>
            </w:pPr>
            <w:r>
              <w:rPr>
                <w:noProof/>
              </w:rPr>
              <w:t xml:space="preserve">1. strana </w:t>
            </w:r>
            <w:r w:rsidRPr="004B46F5">
              <w:rPr>
                <w:i/>
                <w:noProof/>
              </w:rPr>
              <w:t>a</w:t>
            </w:r>
            <w:r>
              <w:rPr>
                <w:noProof/>
              </w:rPr>
              <w:t xml:space="preserve">   </w:t>
            </w:r>
          </w:p>
          <w:p w:rsidR="00162531" w:rsidRPr="00151C4F" w:rsidRDefault="00162531" w:rsidP="00151C4F">
            <w:pPr>
              <w:rPr>
                <w:noProof/>
                <w:sz w:val="36"/>
                <w:szCs w:val="36"/>
              </w:rPr>
            </w:pPr>
            <w:r w:rsidRPr="00151C4F">
              <w:rPr>
                <w:noProof/>
                <w:sz w:val="36"/>
                <w:szCs w:val="36"/>
              </w:rPr>
              <w:t xml:space="preserve">              </w:t>
            </w:r>
          </w:p>
          <w:p w:rsidR="00162531" w:rsidRDefault="00162531" w:rsidP="00151C4F">
            <w:pPr>
              <w:rPr>
                <w:noProof/>
              </w:rPr>
            </w:pPr>
            <w:r>
              <w:rPr>
                <w:noProof/>
              </w:rPr>
              <w:t xml:space="preserve">2. strana </w:t>
            </w:r>
            <w:r w:rsidRPr="004B46F5">
              <w:rPr>
                <w:i/>
                <w:noProof/>
              </w:rPr>
              <w:t>c</w:t>
            </w:r>
            <w:r>
              <w:rPr>
                <w:noProof/>
              </w:rPr>
              <w:t xml:space="preserve">  </w:t>
            </w:r>
          </w:p>
          <w:p w:rsidR="00162531" w:rsidRPr="00151C4F" w:rsidRDefault="00162531" w:rsidP="00151C4F">
            <w:pPr>
              <w:rPr>
                <w:noProof/>
                <w:sz w:val="36"/>
                <w:szCs w:val="36"/>
              </w:rPr>
            </w:pPr>
            <w:r>
              <w:rPr>
                <w:noProof/>
              </w:rPr>
              <w:t xml:space="preserve"> </w:t>
            </w:r>
            <w:r w:rsidRPr="00151C4F">
              <w:rPr>
                <w:noProof/>
                <w:sz w:val="36"/>
                <w:szCs w:val="36"/>
              </w:rPr>
              <w:t xml:space="preserve">                      </w:t>
            </w:r>
          </w:p>
          <w:p w:rsidR="00162531" w:rsidRDefault="00162531" w:rsidP="00151C4F">
            <w:pPr>
              <w:rPr>
                <w:noProof/>
              </w:rPr>
            </w:pPr>
            <w:r>
              <w:rPr>
                <w:noProof/>
              </w:rPr>
              <w:t xml:space="preserve">3. úhlopříčka </w:t>
            </w:r>
            <w:r w:rsidRPr="004B46F5">
              <w:rPr>
                <w:i/>
                <w:noProof/>
              </w:rPr>
              <w:t>f</w:t>
            </w:r>
            <w:r>
              <w:rPr>
                <w:noProof/>
              </w:rPr>
              <w:t xml:space="preserve">   </w:t>
            </w:r>
          </w:p>
          <w:p w:rsidR="00162531" w:rsidRDefault="00162531" w:rsidP="00151C4F">
            <w:pPr>
              <w:rPr>
                <w:noProof/>
              </w:rPr>
            </w:pPr>
          </w:p>
          <w:p w:rsidR="00162531" w:rsidRPr="00CA0E58" w:rsidRDefault="00162531" w:rsidP="00151C4F">
            <w:pPr>
              <w:rPr>
                <w:noProof/>
              </w:rPr>
            </w:pPr>
            <w:r>
              <w:rPr>
                <w:noProof/>
              </w:rPr>
              <w:t xml:space="preserve">A) </w:t>
            </w:r>
            <w:r w:rsidRPr="004B46F5">
              <w:rPr>
                <w:noProof/>
                <w:position w:val="-6"/>
              </w:rPr>
              <w:object w:dxaOrig="1040" w:dyaOrig="279">
                <v:shape id="_x0000_i1061" type="#_x0000_t75" style="width:51.75pt;height:14.25pt" o:ole="">
                  <v:imagedata r:id="rId88" o:title=""/>
                </v:shape>
                <o:OLEObject Type="Embed" ProgID="Equation.3" ShapeID="_x0000_i1061" DrawAspect="Content" ObjectID="_1549262031" r:id="rId89"/>
              </w:object>
            </w:r>
            <w:r>
              <w:rPr>
                <w:noProof/>
              </w:rPr>
              <w:t xml:space="preserve">             B) </w:t>
            </w:r>
            <w:r w:rsidRPr="004B46F5">
              <w:rPr>
                <w:noProof/>
                <w:position w:val="-24"/>
              </w:rPr>
              <w:object w:dxaOrig="760" w:dyaOrig="620">
                <v:shape id="_x0000_i1062" type="#_x0000_t75" style="width:38.25pt;height:30.75pt" o:ole="">
                  <v:imagedata r:id="rId90" o:title=""/>
                </v:shape>
                <o:OLEObject Type="Embed" ProgID="Equation.3" ShapeID="_x0000_i1062" DrawAspect="Content" ObjectID="_1549262032" r:id="rId91"/>
              </w:object>
            </w:r>
            <w:r>
              <w:rPr>
                <w:noProof/>
              </w:rPr>
              <w:t xml:space="preserve">             C) </w:t>
            </w:r>
            <w:r w:rsidRPr="004B46F5">
              <w:rPr>
                <w:noProof/>
                <w:position w:val="-24"/>
              </w:rPr>
              <w:object w:dxaOrig="800" w:dyaOrig="620">
                <v:shape id="_x0000_i1063" type="#_x0000_t75" style="width:40.5pt;height:30.75pt" o:ole="">
                  <v:imagedata r:id="rId92" o:title=""/>
                </v:shape>
                <o:OLEObject Type="Embed" ProgID="Equation.3" ShapeID="_x0000_i1063" DrawAspect="Content" ObjectID="_1549262033" r:id="rId93"/>
              </w:object>
            </w:r>
            <w:r>
              <w:rPr>
                <w:noProof/>
              </w:rPr>
              <w:t xml:space="preserve">               D) </w:t>
            </w:r>
            <w:r w:rsidRPr="004B46F5">
              <w:rPr>
                <w:noProof/>
                <w:position w:val="-10"/>
              </w:rPr>
              <w:object w:dxaOrig="960" w:dyaOrig="320">
                <v:shape id="_x0000_i1064" type="#_x0000_t75" style="width:48pt;height:15.75pt" o:ole="">
                  <v:imagedata r:id="rId94" o:title=""/>
                </v:shape>
                <o:OLEObject Type="Embed" ProgID="Equation.3" ShapeID="_x0000_i1064" DrawAspect="Content" ObjectID="_1549262034" r:id="rId95"/>
              </w:object>
            </w:r>
            <w:r>
              <w:rPr>
                <w:noProof/>
              </w:rPr>
              <w:t xml:space="preserve">          E) </w:t>
            </w:r>
            <w:r w:rsidRPr="004B46F5">
              <w:rPr>
                <w:noProof/>
                <w:position w:val="-28"/>
              </w:rPr>
              <w:object w:dxaOrig="660" w:dyaOrig="660">
                <v:shape id="_x0000_i1065" type="#_x0000_t75" style="width:32.25pt;height:32.25pt" o:ole="">
                  <v:imagedata r:id="rId96" o:title=""/>
                </v:shape>
                <o:OLEObject Type="Embed" ProgID="Equation.3" ShapeID="_x0000_i1065" DrawAspect="Content" ObjectID="_1549262035" r:id="rId97"/>
              </w:obje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3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151C4F">
            <w:pPr>
              <w:rPr>
                <w:noProof/>
              </w:rPr>
            </w:pPr>
            <w:r>
              <w:rPr>
                <w:noProof/>
              </w:rPr>
              <w:t>Obdélníková plocha o celkové rozloze 2 000 m</w:t>
            </w:r>
            <w:r w:rsidRPr="00151C4F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byla rozdělena rovnou hranicí na dva menší obdélníky. Velikosti ploch obou částí jsou v poměru 3 : 2. Větší část se od menší liší v délce strany o 10 m. V jakém poměru jsou délky stran u větší z obou částí rozdělené plochy?</w:t>
            </w:r>
          </w:p>
          <w:p w:rsidR="00162531" w:rsidRPr="00B66F34" w:rsidRDefault="00162531" w:rsidP="00D37DCA">
            <w:pPr>
              <w:pStyle w:val="NormalWeb"/>
              <w:rPr>
                <w:noProof/>
              </w:rPr>
            </w:pPr>
            <w:r>
              <w:rPr>
                <w:noProof/>
              </w:rPr>
              <w:t>A) 5 : 6                 B) 4 : 5                    C) 3 : 4                     D) 2 : 3                  E ) 1 : 2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>Váleček se kutálí po podložce. Po jedné celé otočce se posune o 25 cm. Jaký je poloměr podstavy válečku?</w:t>
            </w: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A)  přibližně 4,0 cm                    B)  přibližně 4,1 cm                 C)  přibližně 4,2 cm       </w:t>
            </w:r>
          </w:p>
          <w:p w:rsidR="00162531" w:rsidRPr="00B66F34" w:rsidRDefault="00162531" w:rsidP="00D37DCA">
            <w:pPr>
              <w:rPr>
                <w:noProof/>
              </w:rPr>
            </w:pPr>
            <w:r>
              <w:rPr>
                <w:noProof/>
              </w:rPr>
              <w:t>D)  přibližně 4,3 cm                    E)  jiný poloměr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V trojúhelníku </w:t>
            </w:r>
            <w:r w:rsidRPr="006A4E8C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leží proti stranám </w:t>
            </w:r>
            <w:r w:rsidRPr="006A4E8C">
              <w:rPr>
                <w:i/>
                <w:noProof/>
              </w:rPr>
              <w:t>a</w:t>
            </w:r>
            <w:r>
              <w:rPr>
                <w:noProof/>
              </w:rPr>
              <w:t xml:space="preserve">, </w:t>
            </w:r>
            <w:r w:rsidRPr="006A4E8C">
              <w:rPr>
                <w:i/>
                <w:noProof/>
              </w:rPr>
              <w:t>b</w:t>
            </w:r>
            <w:r>
              <w:rPr>
                <w:noProof/>
              </w:rPr>
              <w:t xml:space="preserve">, </w:t>
            </w:r>
            <w:r w:rsidRPr="006A4E8C">
              <w:rPr>
                <w:i/>
                <w:noProof/>
              </w:rPr>
              <w:t>c</w:t>
            </w:r>
            <w:r>
              <w:rPr>
                <w:noProof/>
              </w:rPr>
              <w:t xml:space="preserve"> úhly </w:t>
            </w:r>
            <w:r>
              <w:rPr>
                <w:rFonts w:ascii="Symbol" w:hAnsi="Symbol"/>
                <w:noProof/>
              </w:rPr>
              <w:t></w:t>
            </w:r>
            <w:r>
              <w:rPr>
                <w:rFonts w:ascii="Symbol" w:hAnsi="Symbol"/>
                <w:noProof/>
              </w:rPr>
              <w:t></w:t>
            </w:r>
            <w:r>
              <w:rPr>
                <w:rFonts w:ascii="Symbol" w:hAnsi="Symbol"/>
                <w:noProof/>
              </w:rPr>
              <w:t></w:t>
            </w:r>
            <w:r>
              <w:rPr>
                <w:rFonts w:ascii="Symbol" w:hAnsi="Symbol"/>
                <w:noProof/>
              </w:rPr>
              <w:t></w:t>
            </w:r>
            <w:r>
              <w:rPr>
                <w:rFonts w:ascii="Symbol" w:hAnsi="Symbol"/>
                <w:noProof/>
              </w:rPr>
              <w:t></w:t>
            </w:r>
            <w:r>
              <w:rPr>
                <w:rFonts w:ascii="Symbol" w:hAnsi="Symbol"/>
                <w:noProof/>
              </w:rPr>
              <w:t></w:t>
            </w:r>
            <w:r>
              <w:rPr>
                <w:rFonts w:ascii="Symbol" w:hAnsi="Symbol"/>
                <w:noProof/>
              </w:rPr>
              <w:t></w:t>
            </w:r>
            <w:r w:rsidRPr="006A4E8C">
              <w:rPr>
                <w:rFonts w:ascii="Symbol" w:hAnsi="Symbol"/>
                <w:noProof/>
              </w:rPr>
              <w:t>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Rozhodněte o každé následující trojici veličin, zda popisuje pravoúhlý trojúhelník s přeponou </w:t>
            </w:r>
            <w:r w:rsidRPr="006A4E8C">
              <w:rPr>
                <w:i/>
                <w:noProof/>
              </w:rPr>
              <w:t>c</w:t>
            </w:r>
            <w:r>
              <w:rPr>
                <w:noProof/>
              </w:rPr>
              <w:t xml:space="preserve"> (ANO), či nikoli (NE).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pict>
                <v:shape id="obrázek 446" o:spid="_x0000_s1182" type="#_x0000_t75" style="position:absolute;margin-left:-.8pt;margin-top:4.7pt;width:151.8pt;height:56.9pt;z-index:251645952;visibility:visible">
                  <v:imagedata r:id="rId98" o:title="" croptop="33263f" cropbottom="22710f" cropleft="10875f" cropright="40296f"/>
                </v:shape>
              </w:pic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pict>
                <v:shape id="obrázek 445" o:spid="_x0000_s1183" type="#_x0000_t75" style="position:absolute;margin-left:193.75pt;margin-top:.6pt;width:161.25pt;height:48pt;z-index:251644928;visibility:visible">
                  <v:imagedata r:id="rId98" o:title="" croptop="43448f" cropbottom="14012f" cropleft="10875f" cropright="39425f"/>
                </v:shape>
              </w:pict>
            </w: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Pr="006A4E8C" w:rsidRDefault="00162531" w:rsidP="00D37DCA">
            <w:pPr>
              <w:rPr>
                <w:noProof/>
              </w:rPr>
            </w:pPr>
            <w:r>
              <w:rPr>
                <w:noProof/>
              </w:rPr>
              <w:pict>
                <v:shape id="Textové pole 418" o:spid="_x0000_s1184" type="#_x0000_t202" style="position:absolute;margin-left:454.25pt;margin-top:.35pt;width:28.2pt;height:15.55pt;z-index:25165516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" stroked="f">
                  <v:textbox inset="1mm,1mm,1mm,1mm">
                    <w:txbxContent>
                      <w:p w:rsidR="00162531" w:rsidRPr="00BC645A" w:rsidRDefault="00162531" w:rsidP="00C62B91">
                        <w:pPr>
                          <w:rPr>
                            <w:color w:val="0070C0"/>
                          </w:rPr>
                        </w:pP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j201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5C2368">
            <w:r>
              <w:rPr>
                <w:noProof/>
              </w:rPr>
              <w:pict>
                <v:shape id="obrázek 439" o:spid="_x0000_s1185" type="#_x0000_t75" style="position:absolute;margin-left:308.35pt;margin-top:.2pt;width:176.1pt;height:96.3pt;z-index:251642880;visibility:visible;mso-position-horizontal-relative:text;mso-position-vertical-relative:text">
                  <v:imagedata r:id="rId99" o:title="" croptop="25973f" cropbottom="16318f" cropleft="12802f" cropright="28803f"/>
                </v:shape>
              </w:pict>
            </w:r>
            <w:r>
              <w:t xml:space="preserve">V pravoúhlém trojúhelníku </w:t>
            </w:r>
            <w:r>
              <w:rPr>
                <w:i/>
              </w:rPr>
              <w:t>PQR</w:t>
            </w:r>
            <w:r>
              <w:t xml:space="preserve"> je odvěsna </w:t>
            </w:r>
            <w:r w:rsidRPr="00BF2F9B">
              <w:rPr>
                <w:i/>
              </w:rPr>
              <w:t>PQ</w:t>
            </w:r>
            <w:r>
              <w:t xml:space="preserve"> rozdělena </w:t>
            </w:r>
          </w:p>
          <w:p w:rsidR="00162531" w:rsidRDefault="00162531" w:rsidP="005C2368">
            <w:r>
              <w:t xml:space="preserve">bodem </w:t>
            </w:r>
            <w:r w:rsidRPr="00BF2F9B">
              <w:rPr>
                <w:i/>
              </w:rPr>
              <w:t>X</w:t>
            </w:r>
            <w:r>
              <w:t xml:space="preserve"> na dva úseky, z nichž delší má délku 33 cm. </w:t>
            </w:r>
          </w:p>
          <w:p w:rsidR="00162531" w:rsidRDefault="00162531" w:rsidP="005C2368">
            <w:r>
              <w:t xml:space="preserve">Druhá odvěsna </w:t>
            </w:r>
            <w:r w:rsidRPr="00BF2F9B">
              <w:rPr>
                <w:i/>
              </w:rPr>
              <w:t>PR</w:t>
            </w:r>
            <w:r>
              <w:t xml:space="preserve"> měří 20 cm a délka příčky </w:t>
            </w:r>
            <w:r w:rsidRPr="00BF2F9B">
              <w:rPr>
                <w:i/>
              </w:rPr>
              <w:t>RX</w:t>
            </w:r>
            <w:r>
              <w:t xml:space="preserve"> je 25 cm. </w:t>
            </w:r>
          </w:p>
          <w:p w:rsidR="00162531" w:rsidRDefault="00162531" w:rsidP="005C2368">
            <w:r w:rsidRPr="00A31819">
              <w:rPr>
                <w:b/>
              </w:rPr>
              <w:t xml:space="preserve">Vypočtěte délku </w:t>
            </w:r>
            <w:r w:rsidRPr="00A31819">
              <w:rPr>
                <w:b/>
                <w:i/>
              </w:rPr>
              <w:t>p</w:t>
            </w:r>
            <w:r w:rsidRPr="00A31819">
              <w:rPr>
                <w:b/>
              </w:rPr>
              <w:t xml:space="preserve"> strany</w:t>
            </w:r>
            <w:r>
              <w:t xml:space="preserve"> </w:t>
            </w:r>
            <w:r w:rsidRPr="00BF2F9B">
              <w:rPr>
                <w:i/>
              </w:rPr>
              <w:t>QR</w:t>
            </w:r>
            <w:r>
              <w:t>.</w:t>
            </w:r>
          </w:p>
          <w:p w:rsidR="00162531" w:rsidRDefault="00162531" w:rsidP="005C2368"/>
          <w:p w:rsidR="00162531" w:rsidRDefault="00162531" w:rsidP="005C2368"/>
          <w:p w:rsidR="00162531" w:rsidRPr="00C20FFA" w:rsidRDefault="00162531" w:rsidP="005C2368">
            <w:pPr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rPr>
                <w:noProof/>
              </w:rPr>
            </w:pPr>
            <w:r w:rsidRPr="00400BBA">
              <w:rPr>
                <w:noProof/>
              </w:rPr>
              <w:t xml:space="preserve">Trojúhelník </w:t>
            </w:r>
            <w:r w:rsidRPr="00400BBA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je určen délkami stran </w:t>
            </w:r>
            <w:r w:rsidRPr="00400BBA">
              <w:rPr>
                <w:i/>
                <w:noProof/>
              </w:rPr>
              <w:t>a</w:t>
            </w:r>
            <w:r>
              <w:rPr>
                <w:noProof/>
              </w:rPr>
              <w:t xml:space="preserve"> = 9 cm, </w:t>
            </w:r>
            <w:r w:rsidRPr="00400BBA">
              <w:rPr>
                <w:i/>
                <w:noProof/>
              </w:rPr>
              <w:t>b</w:t>
            </w:r>
            <w:r>
              <w:rPr>
                <w:noProof/>
              </w:rPr>
              <w:t xml:space="preserve"> =15 cm, </w:t>
            </w:r>
            <w:r w:rsidRPr="00400BBA">
              <w:rPr>
                <w:i/>
                <w:noProof/>
              </w:rPr>
              <w:t>c</w:t>
            </w:r>
            <w:r>
              <w:rPr>
                <w:noProof/>
              </w:rPr>
              <w:t xml:space="preserve"> = 10 cm. Jakou hodnotu (s přesností na setiny) má kosinus největšího vnitřního úhlu?</w:t>
            </w: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A)  + 0,49                      B) +0,12                  C) – 0,24                  D) – 0,49                   E) – 0,76  </w:t>
            </w:r>
          </w:p>
          <w:p w:rsidR="00162531" w:rsidRPr="005C2368" w:rsidRDefault="00162531" w:rsidP="00D37DCA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5C2368">
            <w:pPr>
              <w:rPr>
                <w:noProof/>
              </w:rPr>
            </w:pPr>
            <w:r>
              <w:rPr>
                <w:noProof/>
              </w:rPr>
              <w:t>Čtvrtkruh s poloměrem 4 má stejně veliký obsah jako kruhová výseč o poloměrem 3.</w:t>
            </w:r>
          </w:p>
          <w:p w:rsidR="00162531" w:rsidRDefault="00162531" w:rsidP="005C2368">
            <w:pPr>
              <w:rPr>
                <w:noProof/>
              </w:rPr>
            </w:pPr>
            <w:r>
              <w:rPr>
                <w:noProof/>
              </w:rPr>
              <w:t>Jaká je velikost středového úhlu výseče?</w:t>
            </w:r>
          </w:p>
          <w:p w:rsidR="00162531" w:rsidRDefault="00162531" w:rsidP="005C2368">
            <w:pPr>
              <w:rPr>
                <w:noProof/>
              </w:rPr>
            </w:pPr>
          </w:p>
          <w:p w:rsidR="00162531" w:rsidRPr="00563E9A" w:rsidRDefault="00162531" w:rsidP="005C2368">
            <w:pPr>
              <w:rPr>
                <w:noProof/>
              </w:rPr>
            </w:pPr>
            <w:r>
              <w:rPr>
                <w:noProof/>
              </w:rPr>
              <w:t>A)  120°               B)  130°               C)  140°                D)  150°            E)  160°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pStyle w:val="NormalWeb"/>
              <w:rPr>
                <w:noProof/>
              </w:rPr>
            </w:pPr>
            <w:r>
              <w:rPr>
                <w:noProof/>
              </w:rPr>
              <w:t>Jak dlouhý stín vrhá člověk vysoký 180 cm na vodorovnou podložku, jestliže světelné paprsky svírají s podložkou úhel 50°?</w:t>
            </w:r>
          </w:p>
          <w:p w:rsidR="00162531" w:rsidRDefault="00162531" w:rsidP="00D37DCA">
            <w:pPr>
              <w:pStyle w:val="NormalWeb"/>
              <w:rPr>
                <w:noProof/>
                <w:color w:val="FF0000"/>
              </w:rPr>
            </w:pPr>
            <w:r>
              <w:rPr>
                <w:noProof/>
              </w:rPr>
              <w:t xml:space="preserve">A) </w:t>
            </w:r>
            <w:r w:rsidRPr="004B46F5">
              <w:rPr>
                <w:position w:val="-24"/>
              </w:rPr>
              <w:object w:dxaOrig="760" w:dyaOrig="620">
                <v:shape id="_x0000_i1066" type="#_x0000_t75" style="width:38.25pt;height:30.75pt" o:ole="">
                  <v:imagedata r:id="rId100" o:title=""/>
                </v:shape>
                <o:OLEObject Type="Embed" ProgID="Equation.3" ShapeID="_x0000_i1066" DrawAspect="Content" ObjectID="_1549262036" r:id="rId101"/>
              </w:object>
            </w:r>
            <w:r>
              <w:t xml:space="preserve">          B) </w:t>
            </w:r>
            <w:r w:rsidRPr="00346F0A">
              <w:rPr>
                <w:position w:val="-6"/>
              </w:rPr>
              <w:object w:dxaOrig="1180" w:dyaOrig="279">
                <v:shape id="_x0000_i1067" type="#_x0000_t75" style="width:58.5pt;height:14.25pt" o:ole="">
                  <v:imagedata r:id="rId102" o:title=""/>
                </v:shape>
                <o:OLEObject Type="Embed" ProgID="Equation.3" ShapeID="_x0000_i1067" DrawAspect="Content" ObjectID="_1549262037" r:id="rId103"/>
              </w:object>
            </w:r>
            <w:r>
              <w:t xml:space="preserve">        C) </w:t>
            </w:r>
            <w:r w:rsidRPr="004B46F5">
              <w:rPr>
                <w:position w:val="-24"/>
              </w:rPr>
              <w:object w:dxaOrig="800" w:dyaOrig="620">
                <v:shape id="_x0000_i1068" type="#_x0000_t75" style="width:40.5pt;height:30.75pt" o:ole="">
                  <v:imagedata r:id="rId104" o:title=""/>
                </v:shape>
                <o:OLEObject Type="Embed" ProgID="Equation.3" ShapeID="_x0000_i1068" DrawAspect="Content" ObjectID="_1549262038" r:id="rId105"/>
              </w:object>
            </w:r>
            <w:r>
              <w:t xml:space="preserve">         D) </w:t>
            </w:r>
            <w:r w:rsidRPr="00346F0A">
              <w:rPr>
                <w:position w:val="-10"/>
              </w:rPr>
              <w:object w:dxaOrig="1100" w:dyaOrig="320">
                <v:shape id="_x0000_i1069" type="#_x0000_t75" style="width:54pt;height:15.75pt" o:ole="">
                  <v:imagedata r:id="rId106" o:title=""/>
                </v:shape>
                <o:OLEObject Type="Embed" ProgID="Equation.3" ShapeID="_x0000_i1069" DrawAspect="Content" ObjectID="_1549262039" r:id="rId107"/>
              </w:object>
            </w:r>
            <w:r>
              <w:t xml:space="preserve">          E) </w:t>
            </w:r>
            <w:r w:rsidRPr="00346F0A">
              <w:rPr>
                <w:position w:val="-28"/>
              </w:rPr>
              <w:object w:dxaOrig="639" w:dyaOrig="660">
                <v:shape id="_x0000_i1070" type="#_x0000_t75" style="width:31.5pt;height:32.25pt" o:ole="">
                  <v:imagedata r:id="rId108" o:title=""/>
                </v:shape>
                <o:OLEObject Type="Embed" ProgID="Equation.3" ShapeID="_x0000_i1070" DrawAspect="Content" ObjectID="_1549262040" r:id="rId109"/>
              </w:obje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Pr="008451F0" w:rsidRDefault="00162531" w:rsidP="00D37DCA">
            <w:r>
              <w:t>Pásový traktůrek na klíček se pohybuje pomocí dvou pásů. Každý pás je napnutý přes dvě shodná kola. Šířka pásu je 3 cm. Jaký je obsah plochy jednoho pásu?</w:t>
            </w:r>
            <w:r w:rsidRPr="004B5E70">
              <w:t xml:space="preserve"> </w:t>
            </w:r>
          </w:p>
          <w:p w:rsidR="00162531" w:rsidRDefault="00162531" w:rsidP="005C2368">
            <w:r>
              <w:rPr>
                <w:noProof/>
              </w:rPr>
              <w:pict>
                <v:shape id="obrázek 448" o:spid="_x0000_s1186" type="#_x0000_t75" style="position:absolute;margin-left:273.1pt;margin-top:1pt;width:194.25pt;height:85.55pt;z-index:251646976;visibility:visible">
                  <v:imagedata r:id="rId110" o:title="" croptop="20696f" cropbottom="12272f" cropleft="9872f" cropright="14076f"/>
                </v:shape>
              </w:pict>
            </w:r>
            <w:r>
              <w:rPr>
                <w:noProof/>
              </w:rPr>
              <w:t xml:space="preserve"> A) </w:t>
            </w:r>
            <w:r w:rsidRPr="004B5E70">
              <w:rPr>
                <w:position w:val="-10"/>
              </w:rPr>
              <w:object w:dxaOrig="1520" w:dyaOrig="360">
                <v:shape id="_x0000_i1071" type="#_x0000_t75" style="width:75.75pt;height:18pt" o:ole="">
                  <v:imagedata r:id="rId111" o:title=""/>
                </v:shape>
                <o:OLEObject Type="Embed" ProgID="Equation.3" ShapeID="_x0000_i1071" DrawAspect="Content" ObjectID="_1549262041" r:id="rId112"/>
              </w:object>
            </w:r>
            <w:r>
              <w:t xml:space="preserve">                         </w:t>
            </w:r>
          </w:p>
          <w:p w:rsidR="00162531" w:rsidRDefault="00162531" w:rsidP="005C2368">
            <w:r>
              <w:rPr>
                <w:noProof/>
              </w:rPr>
              <w:t xml:space="preserve">B) </w:t>
            </w:r>
            <w:r w:rsidRPr="004B5E70">
              <w:rPr>
                <w:position w:val="-10"/>
              </w:rPr>
              <w:object w:dxaOrig="1540" w:dyaOrig="360">
                <v:shape id="_x0000_i1072" type="#_x0000_t75" style="width:77.25pt;height:18pt" o:ole="">
                  <v:imagedata r:id="rId113" o:title=""/>
                </v:shape>
                <o:OLEObject Type="Embed" ProgID="Equation.3" ShapeID="_x0000_i1072" DrawAspect="Content" ObjectID="_1549262042" r:id="rId114"/>
              </w:object>
            </w:r>
            <w:r>
              <w:t xml:space="preserve">                       </w:t>
            </w:r>
          </w:p>
          <w:p w:rsidR="00162531" w:rsidRDefault="00162531" w:rsidP="005C2368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C) </w:t>
            </w:r>
            <w:r w:rsidRPr="004B5E70">
              <w:rPr>
                <w:position w:val="-10"/>
              </w:rPr>
              <w:object w:dxaOrig="1660" w:dyaOrig="360">
                <v:shape id="_x0000_i1073" type="#_x0000_t75" style="width:84pt;height:18pt" o:ole="">
                  <v:imagedata r:id="rId115" o:title=""/>
                </v:shape>
                <o:OLEObject Type="Embed" ProgID="Equation.3" ShapeID="_x0000_i1073" DrawAspect="Content" ObjectID="_1549262043" r:id="rId116"/>
              </w:object>
            </w:r>
            <w:r>
              <w:t xml:space="preserve">   </w:t>
            </w:r>
          </w:p>
          <w:p w:rsidR="00162531" w:rsidRDefault="00162531" w:rsidP="00D37DCA">
            <w:r>
              <w:rPr>
                <w:noProof/>
              </w:rPr>
              <w:t xml:space="preserve">D) </w:t>
            </w:r>
            <w:r w:rsidRPr="004B5E70">
              <w:rPr>
                <w:position w:val="-10"/>
              </w:rPr>
              <w:object w:dxaOrig="1500" w:dyaOrig="360">
                <v:shape id="_x0000_i1074" type="#_x0000_t75" style="width:75pt;height:18pt" o:ole="">
                  <v:imagedata r:id="rId117" o:title=""/>
                </v:shape>
                <o:OLEObject Type="Embed" ProgID="Equation.3" ShapeID="_x0000_i1074" DrawAspect="Content" ObjectID="_1549262044" r:id="rId118"/>
              </w:object>
            </w:r>
            <w:r>
              <w:t xml:space="preserve">                          </w:t>
            </w:r>
          </w:p>
          <w:p w:rsidR="00162531" w:rsidRPr="00400BBA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E) </w:t>
            </w:r>
            <w:r w:rsidRPr="004B5E70">
              <w:rPr>
                <w:position w:val="-10"/>
              </w:rPr>
              <w:object w:dxaOrig="1620" w:dyaOrig="360">
                <v:shape id="_x0000_i1075" type="#_x0000_t75" style="width:81pt;height:18pt" o:ole="">
                  <v:imagedata r:id="rId119" o:title=""/>
                </v:shape>
                <o:OLEObject Type="Embed" ProgID="Equation.3" ShapeID="_x0000_i1075" DrawAspect="Content" ObjectID="_1549262045" r:id="rId120"/>
              </w:obje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  <w:r>
              <w:br w:type="page"/>
            </w:r>
          </w:p>
        </w:tc>
        <w:tc>
          <w:tcPr>
            <w:tcW w:w="9878" w:type="dxa"/>
            <w:vAlign w:val="center"/>
          </w:tcPr>
          <w:p w:rsidR="00162531" w:rsidRDefault="00162531" w:rsidP="0056028C">
            <w:pPr>
              <w:rPr>
                <w:noProof/>
              </w:rPr>
            </w:pPr>
            <w:r>
              <w:rPr>
                <w:noProof/>
              </w:rPr>
              <w:pict>
                <v:shape id="obrázek 425" o:spid="_x0000_s1187" type="#_x0000_t75" alt="14-Tpod10" style="position:absolute;margin-left:299.65pt;margin-top:4.65pt;width:191.3pt;height:68.25pt;z-index:-251676672;visibility:visible;mso-position-horizontal-relative:text;mso-position-vertical-relative:text">
                  <v:imagedata r:id="rId121" o:title=""/>
                </v:shape>
              </w:pict>
            </w:r>
            <w:r>
              <w:rPr>
                <w:noProof/>
              </w:rPr>
              <w:t>Kolik procent obsahu lichoběžníku ABCD tvoří obsah trojúhelníku ACD?</w:t>
            </w:r>
          </w:p>
          <w:p w:rsidR="00162531" w:rsidRDefault="00162531" w:rsidP="0056028C">
            <w:pPr>
              <w:rPr>
                <w:noProof/>
              </w:rPr>
            </w:pPr>
            <w:r>
              <w:rPr>
                <w:noProof/>
              </w:rPr>
              <w:t xml:space="preserve">A)  40%               </w:t>
            </w:r>
          </w:p>
          <w:p w:rsidR="00162531" w:rsidRDefault="00162531" w:rsidP="0056028C">
            <w:pPr>
              <w:rPr>
                <w:noProof/>
              </w:rPr>
            </w:pPr>
            <w:r>
              <w:rPr>
                <w:noProof/>
              </w:rPr>
              <w:t xml:space="preserve">B)   42 %                  </w:t>
            </w:r>
          </w:p>
          <w:p w:rsidR="00162531" w:rsidRDefault="00162531" w:rsidP="0056028C">
            <w:pPr>
              <w:rPr>
                <w:noProof/>
              </w:rPr>
            </w:pPr>
            <w:r>
              <w:rPr>
                <w:noProof/>
              </w:rPr>
              <w:t xml:space="preserve">C)   45 %              </w:t>
            </w:r>
          </w:p>
          <w:p w:rsidR="00162531" w:rsidRDefault="00162531" w:rsidP="0056028C">
            <w:pPr>
              <w:rPr>
                <w:noProof/>
              </w:rPr>
            </w:pPr>
            <w:r>
              <w:rPr>
                <w:noProof/>
              </w:rPr>
              <w:t xml:space="preserve">D)  50 %        </w:t>
            </w:r>
          </w:p>
          <w:p w:rsidR="00162531" w:rsidRPr="004E7EB2" w:rsidRDefault="00162531" w:rsidP="0056028C">
            <w:pPr>
              <w:rPr>
                <w:noProof/>
              </w:rPr>
            </w:pPr>
            <w:r>
              <w:rPr>
                <w:noProof/>
              </w:rPr>
              <w:t>E)  jinak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Ze dvou shodných kruhů neznámé velikosti vyl vystřižen největší možný čtverec a největší možný rovnostranný trojúhelník. 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U kterého tvrzení </w:t>
            </w:r>
            <w:r w:rsidRPr="006F2865">
              <w:rPr>
                <w:b/>
                <w:noProof/>
              </w:rPr>
              <w:t>nelze</w:t>
            </w:r>
            <w:r>
              <w:rPr>
                <w:noProof/>
              </w:rPr>
              <w:t xml:space="preserve"> určit pravdivostní hodnotu bez předchozího měření?</w:t>
            </w:r>
          </w:p>
          <w:p w:rsidR="00162531" w:rsidRPr="004777F4" w:rsidRDefault="00162531" w:rsidP="00D37DCA">
            <w:pPr>
              <w:rPr>
                <w:noProof/>
                <w:sz w:val="10"/>
                <w:szCs w:val="10"/>
              </w:rPr>
            </w:pP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>A) Trojúhelník má menší obsah než čtverec.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>B) Trojúhelník má 20krát větší obsah než čtverec.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>C) Trojúhelník má o 20% menší obvod  než čtverec.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>D) Trojúhelník má o 20 cm</w:t>
            </w:r>
            <w:r w:rsidRPr="006F2865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menší obsah než čtverec.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E) U každého z uvedených tvrzení A-D je možné určit pravdivostní hodnotu i bez předchozího   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 xml:space="preserve">    měření.</w:t>
            </w:r>
          </w:p>
          <w:p w:rsidR="00162531" w:rsidRDefault="00162531" w:rsidP="00D37DCA">
            <w:pPr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t>Jaká je délka úhlopříčky AC vypočtená s přesností na desetiny centimetru?</w:t>
            </w: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pict>
                <v:shape id="obrázek 444" o:spid="_x0000_s1188" type="#_x0000_t75" style="position:absolute;margin-left:5.6pt;margin-top:10.55pt;width:145.1pt;height:79.15pt;z-index:251643904;visibility:visible">
                  <v:imagedata r:id="rId122" o:title="" croptop="28725f" cropbottom="12914f" cropleft="12666f" cropright="28205f"/>
                </v:shape>
              </w:pict>
            </w: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D37DCA">
            <w:pPr>
              <w:rPr>
                <w:noProof/>
              </w:rPr>
            </w:pPr>
            <w:r>
              <w:rPr>
                <w:noProof/>
              </w:rPr>
              <w:pict>
                <v:shape id="Textové pole 363" o:spid="_x0000_s1189" type="#_x0000_t202" style="position:absolute;margin-left:453.3pt;margin-top:3.55pt;width:28.2pt;height:15.55pt;z-index:25165107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" stroked="f">
                  <v:textbox inset="1mm,1mm,1mm,1mm">
                    <w:txbxContent>
                      <w:p w:rsidR="00162531" w:rsidRPr="00BC645A" w:rsidRDefault="00162531" w:rsidP="00BC645A">
                        <w:pPr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p</w:t>
                        </w: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2012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62531" w:rsidRDefault="00162531" w:rsidP="00D37DCA">
            <w:pPr>
              <w:rPr>
                <w:noProof/>
              </w:rPr>
            </w:pPr>
          </w:p>
          <w:p w:rsidR="00162531" w:rsidRDefault="00162531" w:rsidP="00850659">
            <w:pPr>
              <w:rPr>
                <w:noProof/>
              </w:rPr>
            </w:pPr>
            <w:r>
              <w:rPr>
                <w:noProof/>
              </w:rPr>
              <w:t>A) menší než 6,1 cm       B) 6,1 cm        C) 6,7 cm          D) 7,0 cm            E) větší než 7,0 cm</w:t>
            </w:r>
          </w:p>
          <w:p w:rsidR="00162531" w:rsidRPr="00850659" w:rsidRDefault="00162531" w:rsidP="00850659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353" o:spid="_x0000_s1190" type="#_x0000_t75" style="position:absolute;margin-left:-.65pt;margin-top:18.25pt;width:141.1pt;height:100.5pt;z-index:251648000;visibility:visible;mso-position-horizontal-relative:text;mso-position-vertical-relative:text">
                  <v:imagedata r:id="rId123" o:title="" croptop="23562f" cropbottom="11052f" cropleft="15219f" cropright="25916f"/>
                </v:shape>
              </w:pict>
            </w:r>
            <w:r>
              <w:rPr>
                <w:noProof/>
              </w:rPr>
              <w:t xml:space="preserve">Ve čtvercové síti je umístěn rovnoběžník </w:t>
            </w:r>
            <w:r w:rsidRPr="00314FB4">
              <w:rPr>
                <w:i/>
                <w:noProof/>
              </w:rPr>
              <w:t>ABCD.</w: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                                             1. Vypočtěte obsah rovnoběžníku </w:t>
            </w:r>
            <w:r w:rsidRPr="00314FB4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 a výsledek uveďte v cm</w:t>
            </w:r>
            <w:r w:rsidRPr="00314FB4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</w: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</w:p>
          <w:p w:rsidR="00162531" w:rsidRDefault="00162531" w:rsidP="00314FB4">
            <w:pPr>
              <w:spacing w:before="60" w:after="60"/>
              <w:rPr>
                <w:noProof/>
              </w:rPr>
            </w:pPr>
          </w:p>
          <w:p w:rsidR="00162531" w:rsidRDefault="00162531" w:rsidP="00314FB4">
            <w:pPr>
              <w:spacing w:before="60" w:after="60"/>
              <w:rPr>
                <w:noProof/>
              </w:rPr>
            </w:pPr>
          </w:p>
          <w:p w:rsidR="00162531" w:rsidRDefault="00162531" w:rsidP="00314FB4">
            <w:pPr>
              <w:spacing w:before="60" w:after="60"/>
              <w:rPr>
                <w:noProof/>
              </w:rPr>
            </w:pPr>
          </w:p>
          <w:p w:rsidR="00162531" w:rsidRDefault="00162531" w:rsidP="00314FB4">
            <w:pPr>
              <w:spacing w:before="60" w:after="60"/>
              <w:rPr>
                <w:noProof/>
              </w:rPr>
            </w:pPr>
          </w:p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2. V rovnoběžníku </w:t>
            </w:r>
            <w:r w:rsidRPr="00314FB4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 určete poměr velikostí obou výšek. Výsledek uveďte v základním tvaru.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1</w:t>
            </w: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D37DCA"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Vnitřní úhel trojúhelníku </w:t>
            </w:r>
            <w:r w:rsidRPr="00793006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má velikost </w:t>
            </w:r>
            <w:r w:rsidRPr="00793006">
              <w:rPr>
                <w:noProof/>
                <w:position w:val="-6"/>
              </w:rPr>
              <w:object w:dxaOrig="820" w:dyaOrig="279">
                <v:shape id="_x0000_i1076" type="#_x0000_t75" style="width:40.5pt;height:13.5pt" o:ole="">
                  <v:imagedata r:id="rId124" o:title=""/>
                </v:shape>
                <o:OLEObject Type="Embed" ProgID="Equation.3" ShapeID="_x0000_i1076" DrawAspect="Content" ObjectID="_1549262046" r:id="rId125"/>
              </w:object>
            </w:r>
            <w:r>
              <w:rPr>
                <w:noProof/>
              </w:rPr>
              <w:t xml:space="preserve">. Pro délky stran platí vztah </w:t>
            </w:r>
            <w:r w:rsidRPr="00793006">
              <w:rPr>
                <w:noProof/>
                <w:position w:val="-6"/>
              </w:rPr>
              <w:object w:dxaOrig="1200" w:dyaOrig="320">
                <v:shape id="_x0000_i1077" type="#_x0000_t75" style="width:58.5pt;height:16.5pt" o:ole="">
                  <v:imagedata r:id="rId126" o:title=""/>
                </v:shape>
                <o:OLEObject Type="Embed" ProgID="Equation.3" ShapeID="_x0000_i1077" DrawAspect="Content" ObjectID="_1549262047" r:id="rId127"/>
              </w:object>
            </w:r>
            <w:r>
              <w:rPr>
                <w:noProof/>
              </w:rPr>
              <w:t>.</w: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  <w:r w:rsidRPr="00793006">
              <w:rPr>
                <w:b/>
                <w:noProof/>
              </w:rPr>
              <w:t>Rozhodněte o každém z následujících tvrzení, zda je pravdivé (ANO), či nikoli (</w:t>
            </w:r>
            <w:r>
              <w:rPr>
                <w:noProof/>
              </w:rPr>
              <w:t>NE).</w:t>
            </w:r>
          </w:p>
          <w:p w:rsidR="00162531" w:rsidRDefault="00162531" w:rsidP="004E7EB2">
            <w:pPr>
              <w:pStyle w:val="ListParagraph"/>
              <w:numPr>
                <w:ilvl w:val="0"/>
                <w:numId w:val="20"/>
              </w:numPr>
              <w:spacing w:before="60" w:afterLines="120"/>
              <w:ind w:left="714" w:hanging="357"/>
              <w:rPr>
                <w:noProof/>
              </w:rPr>
            </w:pPr>
            <w:r>
              <w:rPr>
                <w:noProof/>
              </w:rPr>
              <w:t xml:space="preserve">Nejdelší strana je </w:t>
            </w:r>
            <w:r w:rsidRPr="00793006">
              <w:rPr>
                <w:i/>
                <w:noProof/>
              </w:rPr>
              <w:t>c</w:t>
            </w:r>
            <w:r>
              <w:rPr>
                <w:noProof/>
              </w:rPr>
              <w:t>.</w:t>
            </w:r>
          </w:p>
          <w:p w:rsidR="00162531" w:rsidRDefault="00162531" w:rsidP="004E7EB2">
            <w:pPr>
              <w:pStyle w:val="ListParagraph"/>
              <w:numPr>
                <w:ilvl w:val="0"/>
                <w:numId w:val="20"/>
              </w:numPr>
              <w:spacing w:before="60" w:afterLines="120"/>
              <w:ind w:left="714" w:hanging="357"/>
              <w:rPr>
                <w:noProof/>
              </w:rPr>
            </w:pPr>
            <w:r>
              <w:rPr>
                <w:noProof/>
              </w:rPr>
              <w:t>Největší úhel má velikost 100°.</w:t>
            </w:r>
          </w:p>
          <w:p w:rsidR="00162531" w:rsidRDefault="00162531" w:rsidP="004E7EB2">
            <w:pPr>
              <w:pStyle w:val="ListParagraph"/>
              <w:numPr>
                <w:ilvl w:val="0"/>
                <w:numId w:val="20"/>
              </w:numPr>
              <w:spacing w:before="60" w:afterLines="120"/>
              <w:ind w:left="714" w:hanging="357"/>
              <w:rPr>
                <w:noProof/>
              </w:rPr>
            </w:pPr>
            <w:r>
              <w:rPr>
                <w:noProof/>
              </w:rPr>
              <w:t>Trojúhelník je rovnoramenný.</w:t>
            </w:r>
          </w:p>
          <w:p w:rsidR="00162531" w:rsidRDefault="00162531" w:rsidP="004E7EB2">
            <w:pPr>
              <w:pStyle w:val="ListParagraph"/>
              <w:numPr>
                <w:ilvl w:val="0"/>
                <w:numId w:val="20"/>
              </w:numPr>
              <w:spacing w:before="60" w:afterLines="120"/>
              <w:rPr>
                <w:noProof/>
              </w:rPr>
            </w:pPr>
            <w:r>
              <w:rPr>
                <w:noProof/>
              </w:rPr>
              <w:t xml:space="preserve">Osa strany </w:t>
            </w:r>
            <w:r w:rsidRPr="00793006">
              <w:rPr>
                <w:i/>
                <w:noProof/>
              </w:rPr>
              <w:t>b</w:t>
            </w:r>
            <w:r>
              <w:rPr>
                <w:noProof/>
              </w:rPr>
              <w:t xml:space="preserve"> je rovnoběžná se stranou </w:t>
            </w:r>
            <w:r w:rsidRPr="00793006">
              <w:rPr>
                <w:i/>
                <w:noProof/>
              </w:rPr>
              <w:t>a</w:t>
            </w:r>
            <w:r>
              <w:rPr>
                <w:noProof/>
              </w:rPr>
              <w:t xml:space="preserve">.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56028C">
        <w:trPr>
          <w:trHeight w:val="1260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14FB4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t xml:space="preserve">Trojúhelník ABC má délky stran </w:t>
            </w:r>
            <w:r w:rsidRPr="00D474A0">
              <w:rPr>
                <w:noProof/>
                <w:position w:val="-10"/>
              </w:rPr>
              <w:object w:dxaOrig="2659" w:dyaOrig="320">
                <v:shape id="_x0000_i1078" type="#_x0000_t75" style="width:131.25pt;height:16.5pt" o:ole="">
                  <v:imagedata r:id="rId128" o:title=""/>
                </v:shape>
                <o:OLEObject Type="Embed" ProgID="Equation.3" ShapeID="_x0000_i1078" DrawAspect="Content" ObjectID="_1549262048" r:id="rId129"/>
              </w:object>
            </w:r>
            <w:r>
              <w:rPr>
                <w:noProof/>
              </w:rPr>
              <w:t xml:space="preserve">. </w:t>
            </w:r>
            <w:r w:rsidRPr="00D474A0">
              <w:rPr>
                <w:b/>
                <w:noProof/>
              </w:rPr>
              <w:t>Jaký je součet velikostí dvou nejmenších vnitřních úhlů?</w:t>
            </w:r>
          </w:p>
          <w:p w:rsidR="00162531" w:rsidRPr="00D474A0" w:rsidRDefault="00162531" w:rsidP="00314FB4">
            <w:pPr>
              <w:spacing w:before="60" w:after="60"/>
              <w:rPr>
                <w:noProof/>
              </w:rPr>
            </w:pPr>
            <w:r w:rsidRPr="00D474A0">
              <w:rPr>
                <w:noProof/>
              </w:rPr>
              <w:t>A)</w:t>
            </w:r>
            <w:r>
              <w:rPr>
                <w:b/>
                <w:noProof/>
              </w:rPr>
              <w:t xml:space="preserve"> </w:t>
            </w:r>
            <w:r w:rsidRPr="00D474A0">
              <w:rPr>
                <w:noProof/>
              </w:rPr>
              <w:t>22°</w:t>
            </w:r>
            <w:r>
              <w:rPr>
                <w:noProof/>
              </w:rPr>
              <w:t xml:space="preserve">              B) 38°              C) 60°              D) 105°              E) jiný součet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56028C">
        <w:trPr>
          <w:trHeight w:val="994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296258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Velikosti dvou vnitřních úhlů trojúhelníku ABC jsou </w:t>
            </w:r>
            <w:r w:rsidRPr="00A76350">
              <w:rPr>
                <w:noProof/>
                <w:position w:val="-24"/>
              </w:rPr>
              <w:object w:dxaOrig="820" w:dyaOrig="620">
                <v:shape id="_x0000_i1079" type="#_x0000_t75" style="width:40.5pt;height:31.5pt" o:ole="">
                  <v:imagedata r:id="rId130" o:title=""/>
                </v:shape>
                <o:OLEObject Type="Embed" ProgID="Equation.3" ShapeID="_x0000_i1079" DrawAspect="Content" ObjectID="_1549262049" r:id="rId131"/>
              </w:object>
            </w:r>
            <w:r>
              <w:rPr>
                <w:noProof/>
              </w:rPr>
              <w:t xml:space="preserve"> a </w:t>
            </w:r>
            <w:r w:rsidRPr="00A76350">
              <w:rPr>
                <w:noProof/>
                <w:position w:val="-24"/>
              </w:rPr>
              <w:object w:dxaOrig="820" w:dyaOrig="620">
                <v:shape id="_x0000_i1080" type="#_x0000_t75" style="width:40.5pt;height:31.5pt" o:ole="">
                  <v:imagedata r:id="rId132" o:title=""/>
                </v:shape>
                <o:OLEObject Type="Embed" ProgID="Equation.3" ShapeID="_x0000_i1080" DrawAspect="Content" ObjectID="_1549262050" r:id="rId133"/>
              </w:object>
            </w:r>
            <w:r>
              <w:rPr>
                <w:noProof/>
              </w:rPr>
              <w:t xml:space="preserve">. </w:t>
            </w:r>
            <w:r w:rsidRPr="00A76350">
              <w:rPr>
                <w:b/>
                <w:noProof/>
              </w:rPr>
              <w:t>Vypočtěte velikost třetího vnitřního úhlu trojúhelníku.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1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Trojúhelník má vrcholy v bodech </w:t>
            </w:r>
            <w:r w:rsidRPr="00CD7FA5">
              <w:rPr>
                <w:noProof/>
                <w:position w:val="-10"/>
              </w:rPr>
              <w:object w:dxaOrig="2200" w:dyaOrig="340">
                <v:shape id="_x0000_i1081" type="#_x0000_t75" style="width:110.25pt;height:17.25pt" o:ole="">
                  <v:imagedata r:id="rId134" o:title=""/>
                </v:shape>
                <o:OLEObject Type="Embed" ProgID="Equation.3" ShapeID="_x0000_i1081" DrawAspect="Content" ObjectID="_1549262051" r:id="rId135"/>
              </w:object>
            </w:r>
            <w:r>
              <w:rPr>
                <w:noProof/>
              </w:rPr>
              <w:t xml:space="preserve">. </w:t>
            </w:r>
            <w:r w:rsidRPr="009330B3">
              <w:rPr>
                <w:b/>
                <w:noProof/>
              </w:rPr>
              <w:t>Trojúhelník narýsujte a rozhodněte o každém z následujících tvrzení (1. – 4.), zda je pravdivé (ANO), či nikoli (NE).</w:t>
            </w:r>
          </w:p>
          <w:p w:rsidR="00162531" w:rsidRDefault="00162531" w:rsidP="00CD7FA5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Trojúhelník je rovnoramenný                                                           _____</w:t>
            </w:r>
          </w:p>
          <w:p w:rsidR="00162531" w:rsidRDefault="00162531" w:rsidP="00CD7FA5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Trojúhelník je ostroúhlý                                                                    _____</w:t>
            </w:r>
          </w:p>
          <w:p w:rsidR="00162531" w:rsidRDefault="00162531" w:rsidP="00CD7FA5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359" o:spid="_x0000_s1191" type="#_x0000_t202" style="position:absolute;left:0;text-align:left;margin-left:459.8pt;margin-top:13.2pt;width:28.2pt;height:15.55pt;z-index:25164902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" stroked="f">
                  <v:textbox style="mso-next-textbox:#Textové pole 359" inset="1mm,1mm,1mm,1mm">
                    <w:txbxContent>
                      <w:p w:rsidR="00162531" w:rsidRPr="00BC645A" w:rsidRDefault="00162531" w:rsidP="002E1030">
                        <w:pPr>
                          <w:rPr>
                            <w:color w:val="0070C0"/>
                          </w:rPr>
                        </w:pP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j2012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t xml:space="preserve">Pata výšky spuštěné z bodu </w:t>
            </w:r>
            <w:r w:rsidRPr="00CD7FA5">
              <w:rPr>
                <w:i/>
                <w:noProof/>
              </w:rPr>
              <w:t>X</w:t>
            </w:r>
            <w:r>
              <w:rPr>
                <w:noProof/>
              </w:rPr>
              <w:t xml:space="preserve"> se shoduje se středem strany </w:t>
            </w:r>
            <w:r w:rsidRPr="00CD7FA5">
              <w:rPr>
                <w:i/>
                <w:noProof/>
              </w:rPr>
              <w:t>YZ</w:t>
            </w:r>
            <w:r>
              <w:rPr>
                <w:noProof/>
              </w:rPr>
              <w:t>.      _____</w:t>
            </w:r>
          </w:p>
          <w:p w:rsidR="00162531" w:rsidRDefault="00162531" w:rsidP="00CD7FA5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Pata výšky spuštěné z bodu </w:t>
            </w:r>
            <w:r w:rsidRPr="00CD7FA5">
              <w:rPr>
                <w:i/>
                <w:noProof/>
              </w:rPr>
              <w:t>Z</w:t>
            </w:r>
            <w:r>
              <w:rPr>
                <w:noProof/>
              </w:rPr>
              <w:t xml:space="preserve"> se shoduje se středem strany </w:t>
            </w:r>
            <w:r w:rsidRPr="00CD7FA5">
              <w:rPr>
                <w:i/>
                <w:noProof/>
              </w:rPr>
              <w:t>XY</w:t>
            </w:r>
            <w:r>
              <w:rPr>
                <w:noProof/>
              </w:rPr>
              <w:t>.      _____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Pr="009330B3" w:rsidRDefault="00162531" w:rsidP="00314FB4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t xml:space="preserve">Trojúhelník ABC je určet délkami stran </w:t>
            </w:r>
            <w:r w:rsidRPr="00CD7FA5">
              <w:rPr>
                <w:noProof/>
                <w:position w:val="-10"/>
              </w:rPr>
              <w:object w:dxaOrig="2880" w:dyaOrig="320">
                <v:shape id="_x0000_i1082" type="#_x0000_t75" style="width:2in;height:16.5pt" o:ole="">
                  <v:imagedata r:id="rId136" o:title=""/>
                </v:shape>
                <o:OLEObject Type="Embed" ProgID="Equation.3" ShapeID="_x0000_i1082" DrawAspect="Content" ObjectID="_1549262052" r:id="rId137"/>
              </w:object>
            </w:r>
            <w:r>
              <w:rPr>
                <w:noProof/>
              </w:rPr>
              <w:t xml:space="preserve">. </w:t>
            </w:r>
            <w:r w:rsidRPr="009330B3">
              <w:rPr>
                <w:b/>
                <w:noProof/>
              </w:rPr>
              <w:t>Jakou hodnotu (s přesností na setiny) má kosinus největšího vnitřního úhlu?</w: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360" o:spid="_x0000_s1192" type="#_x0000_t202" style="position:absolute;margin-left:460pt;margin-top:12.8pt;width:28.2pt;height:15.55pt;z-index:25165004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" stroked="f">
                  <v:textbox style="mso-next-textbox:#Textové pole 360" inset="1mm,1mm,1mm,1mm">
                    <w:txbxContent>
                      <w:p w:rsidR="00162531" w:rsidRPr="00BC645A" w:rsidRDefault="00162531" w:rsidP="002E1030">
                        <w:pPr>
                          <w:rPr>
                            <w:color w:val="0070C0"/>
                          </w:rPr>
                        </w:pP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j2012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A) +0,49              B) +0,12            C) -0,24              D) -0,49                E) -0,76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364" o:spid="_x0000_s1193" type="#_x0000_t75" style="position:absolute;margin-left:-2.85pt;margin-top:4.5pt;width:70.7pt;height:69.2pt;z-index:251652096;visibility:visible;mso-position-horizontal-relative:text;mso-position-vertical-relative:text">
                  <v:imagedata r:id="rId138" o:title="" croptop="29812f" cropbottom="11196f" cropleft="16233f" cropright="35208f"/>
                </v:shape>
              </w:pict>
            </w:r>
            <w:r>
              <w:rPr>
                <w:noProof/>
              </w:rPr>
              <w:t xml:space="preserve">                            Plocha kruhové výseče tvoří 40 % plochy kruhu. Určete středový úhel α kruhové</w: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                         výseče.</w:t>
            </w:r>
          </w:p>
          <w:p w:rsidR="00162531" w:rsidRDefault="00162531" w:rsidP="00314FB4">
            <w:pPr>
              <w:spacing w:before="60" w:after="60"/>
              <w:rPr>
                <w:noProof/>
              </w:rPr>
            </w:pPr>
          </w:p>
          <w:p w:rsidR="00162531" w:rsidRPr="00D96913" w:rsidRDefault="00162531" w:rsidP="00314FB4">
            <w:pPr>
              <w:spacing w:before="60" w:after="60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pict>
                <v:shape id="Textové pole 367" o:spid="_x0000_s1194" type="#_x0000_t202" style="position:absolute;margin-left:461.1pt;margin-top:.75pt;width:28.2pt;height:15.55pt;z-index:25165312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" stroked="f">
                  <v:textbox style="mso-next-textbox:#Textové pole 367" inset="1mm,1mm,1mm,1mm">
                    <w:txbxContent>
                      <w:p w:rsidR="00162531" w:rsidRPr="00BC645A" w:rsidRDefault="00162531" w:rsidP="002E1030">
                        <w:pPr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c</w:t>
                        </w: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j201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1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314FB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Ve kterém trojúhelníku leží ortocentrum (průsečík přímek, na nichž leží výšky trojúhelníku) vně trojúhelníku a současně na ose jedné strany trojúhelníku?</w:t>
            </w:r>
          </w:p>
          <w:p w:rsidR="00162531" w:rsidRDefault="00162531" w:rsidP="006B067D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 rovnostranném tr.            D) v rovnoramenném tupoúhlém tr.</w:t>
            </w:r>
          </w:p>
          <w:p w:rsidR="00162531" w:rsidRDefault="00162531" w:rsidP="006B067D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369" o:spid="_x0000_s1195" type="#_x0000_t202" style="position:absolute;left:0;text-align:left;margin-left:459.7pt;margin-top:6.15pt;width:28.2pt;height:15.55pt;z-index:25165414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" stroked="f">
                  <v:textbox style="mso-next-textbox:#Textové pole 369" inset="1mm,1mm,1mm,1mm">
                    <w:txbxContent>
                      <w:p w:rsidR="00162531" w:rsidRPr="00BC645A" w:rsidRDefault="00162531" w:rsidP="002E1030">
                        <w:pPr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c</w:t>
                        </w: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j201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t>v pravoúhlém tr.                 E) v žádném, popsaná situace nemůže nastat</w:t>
            </w:r>
          </w:p>
          <w:p w:rsidR="00162531" w:rsidRDefault="00162531" w:rsidP="006B067D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 ostroúlém tr.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178" o:spid="_x0000_s1196" type="#_x0000_t75" style="position:absolute;margin-left:256.35pt;margin-top:2pt;width:228.05pt;height:85.1pt;z-index:251657216;visibility:visible;mso-position-horizontal-relative:text;mso-position-vertical-relative:text">
                  <v:imagedata r:id="rId139" o:title="" croptop="18158f" cropbottom="12959f" cropleft="7010f" cropright="6713f"/>
                  <w10:wrap type="square"/>
                </v:shape>
              </w:pict>
            </w:r>
            <w:r>
              <w:rPr>
                <w:noProof/>
              </w:rPr>
              <w:t xml:space="preserve">Na kružnici </w:t>
            </w:r>
            <w:r w:rsidRPr="002A089A">
              <w:rPr>
                <w:i/>
                <w:noProof/>
              </w:rPr>
              <w:t>k</w:t>
            </w:r>
            <w:r>
              <w:rPr>
                <w:noProof/>
              </w:rPr>
              <w:t xml:space="preserve"> se středem </w:t>
            </w:r>
            <w:r w:rsidRPr="002A089A">
              <w:rPr>
                <w:i/>
                <w:noProof/>
              </w:rPr>
              <w:t>O</w:t>
            </w:r>
            <w:r>
              <w:rPr>
                <w:noProof/>
              </w:rPr>
              <w:t xml:space="preserve"> v počátku soustavy souřadnic a poloměrem </w:t>
            </w:r>
            <w:r w:rsidRPr="002A089A">
              <w:rPr>
                <w:noProof/>
                <w:position w:val="-14"/>
              </w:rPr>
              <w:object w:dxaOrig="760" w:dyaOrig="400">
                <v:shape id="_x0000_i1083" type="#_x0000_t75" style="width:38.25pt;height:20.25pt" o:ole="">
                  <v:imagedata r:id="rId140" o:title=""/>
                </v:shape>
                <o:OLEObject Type="Embed" ProgID="Equation.3" ShapeID="_x0000_i1083" DrawAspect="Content" ObjectID="_1549262053" r:id="rId141"/>
              </w:object>
            </w:r>
            <w:r>
              <w:rPr>
                <w:noProof/>
              </w:rPr>
              <w:t xml:space="preserve"> jsou umístěny body </w:t>
            </w:r>
            <w:r w:rsidRPr="002A089A">
              <w:rPr>
                <w:i/>
                <w:noProof/>
              </w:rPr>
              <w:t>A, B</w:t>
            </w:r>
            <w:r>
              <w:rPr>
                <w:noProof/>
              </w:rPr>
              <w:t>.</w:t>
            </w:r>
          </w:p>
          <w:p w:rsidR="00162531" w:rsidRDefault="00162531" w:rsidP="002A089A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Pomocí goniometrické funkce úhlu </w:t>
            </w:r>
            <w:r w:rsidRPr="002A089A">
              <w:rPr>
                <w:noProof/>
                <w:position w:val="-10"/>
              </w:rPr>
              <w:object w:dxaOrig="960" w:dyaOrig="340">
                <v:shape id="_x0000_i1084" type="#_x0000_t75" style="width:48.75pt;height:17.25pt" o:ole="">
                  <v:imagedata r:id="rId142" o:title=""/>
                </v:shape>
                <o:OLEObject Type="Embed" ProgID="Equation.3" ShapeID="_x0000_i1084" DrawAspect="Content" ObjectID="_1549262054" r:id="rId143"/>
              </w:object>
            </w:r>
            <w:r>
              <w:rPr>
                <w:noProof/>
              </w:rPr>
              <w:t xml:space="preserve"> vyjádřete vzdálenost bodu </w:t>
            </w:r>
            <w:r w:rsidRPr="002A089A">
              <w:rPr>
                <w:i/>
                <w:noProof/>
              </w:rPr>
              <w:t>A</w:t>
            </w:r>
            <w:r>
              <w:rPr>
                <w:noProof/>
              </w:rPr>
              <w:t xml:space="preserve"> od souřadnicové osy </w:t>
            </w:r>
            <w:r w:rsidRPr="002A089A">
              <w:rPr>
                <w:i/>
                <w:noProof/>
              </w:rPr>
              <w:t>x</w:t>
            </w:r>
            <w:r>
              <w:rPr>
                <w:noProof/>
              </w:rPr>
              <w:t>.</w:t>
            </w:r>
          </w:p>
          <w:p w:rsidR="00162531" w:rsidRDefault="00162531" w:rsidP="002A089A">
            <w:pPr>
              <w:spacing w:before="60" w:after="60"/>
              <w:rPr>
                <w:noProof/>
              </w:rPr>
            </w:pPr>
          </w:p>
          <w:p w:rsidR="00162531" w:rsidRDefault="00162531" w:rsidP="002A089A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Vypočítejte vzdálenost bodů </w:t>
            </w:r>
            <w:r w:rsidRPr="002A089A">
              <w:rPr>
                <w:i/>
                <w:noProof/>
              </w:rPr>
              <w:t>B</w:t>
            </w:r>
            <w:r>
              <w:rPr>
                <w:noProof/>
              </w:rPr>
              <w:t xml:space="preserve">, </w:t>
            </w:r>
            <w:r w:rsidRPr="002A089A">
              <w:rPr>
                <w:i/>
                <w:noProof/>
              </w:rPr>
              <w:t>P</w:t>
            </w:r>
            <w:r>
              <w:rPr>
                <w:noProof/>
              </w:rPr>
              <w:t>.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430" o:spid="_x0000_s1197" type="#_x0000_t202" style="position:absolute;margin-left:453.55pt;margin-top:9.95pt;width:34.45pt;height:15.55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" stroked="f">
                  <v:textbox style="mso-next-textbox:#Textové pole 430" inset="1mm,1mm,1mm,1mm">
                    <w:txbxContent>
                      <w:p w:rsidR="00162531" w:rsidRPr="00BC645A" w:rsidRDefault="00162531" w:rsidP="002E1030">
                        <w:pPr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cp</w:t>
                        </w: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  <w:r>
              <w:t>1</w:t>
            </w: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  <w:r>
              <w:t>2</w:t>
            </w:r>
          </w:p>
          <w:p w:rsidR="00162531" w:rsidRDefault="00162531" w:rsidP="00D37DCA">
            <w:pPr>
              <w:jc w:val="center"/>
            </w:pP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416" o:spid="_x0000_s1198" type="#_x0000_t75" style="position:absolute;margin-left:288.25pt;margin-top:10.8pt;width:204.7pt;height:96.2pt;z-index:251658240;visibility:visible;mso-position-horizontal-relative:text;mso-position-vertical-relative:text">
                  <v:imagedata r:id="rId144" o:title="" croptop="16803f" cropbottom="14583f" cropleft="11583f" cropright="13112f"/>
                  <w10:wrap type="square"/>
                </v:shape>
              </w:pict>
            </w:r>
            <w:r>
              <w:rPr>
                <w:noProof/>
              </w:rPr>
              <w:t xml:space="preserve">Bod </w:t>
            </w:r>
            <w:r w:rsidRPr="00110498">
              <w:rPr>
                <w:i/>
                <w:noProof/>
              </w:rPr>
              <w:t>A</w:t>
            </w:r>
            <w:r>
              <w:rPr>
                <w:noProof/>
              </w:rPr>
              <w:t xml:space="preserve"> je vrcholem trojúhelníku </w:t>
            </w:r>
            <w:r w:rsidRPr="00110498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s pravým úhlem při vrcholu </w:t>
            </w:r>
            <w:r w:rsidRPr="00110498">
              <w:rPr>
                <w:i/>
                <w:noProof/>
              </w:rPr>
              <w:t>B</w:t>
            </w:r>
            <w:r>
              <w:rPr>
                <w:noProof/>
              </w:rPr>
              <w:t xml:space="preserve">. Bod </w:t>
            </w:r>
            <w:r w:rsidRPr="00110498">
              <w:rPr>
                <w:i/>
                <w:noProof/>
              </w:rPr>
              <w:t>D</w:t>
            </w:r>
            <w:r>
              <w:rPr>
                <w:noProof/>
              </w:rPr>
              <w:t xml:space="preserve"> je vrcholem trojúhelníku </w:t>
            </w:r>
            <w:r w:rsidRPr="00110498">
              <w:rPr>
                <w:i/>
                <w:noProof/>
              </w:rPr>
              <w:t>BCD</w:t>
            </w:r>
            <w:r>
              <w:rPr>
                <w:noProof/>
              </w:rPr>
              <w:t xml:space="preserve"> s pravým úhlem při vrcholu </w:t>
            </w:r>
            <w:r w:rsidRPr="00110498">
              <w:rPr>
                <w:i/>
                <w:noProof/>
              </w:rPr>
              <w:t>D</w:t>
            </w:r>
            <w:r>
              <w:rPr>
                <w:noProof/>
              </w:rPr>
              <w:t>.</w:t>
            </w:r>
          </w:p>
          <w:p w:rsidR="00162531" w:rsidRDefault="00162531" w:rsidP="00110498">
            <w:pPr>
              <w:pStyle w:val="ListParagraph"/>
              <w:numPr>
                <w:ilvl w:val="0"/>
                <w:numId w:val="25"/>
              </w:numPr>
              <w:spacing w:before="60" w:after="60"/>
              <w:ind w:left="390"/>
              <w:rPr>
                <w:noProof/>
              </w:rPr>
            </w:pPr>
            <w:r>
              <w:rPr>
                <w:noProof/>
              </w:rPr>
              <w:t xml:space="preserve">V polorovině </w:t>
            </w:r>
            <w:r w:rsidRPr="00110498">
              <w:rPr>
                <w:i/>
                <w:noProof/>
              </w:rPr>
              <w:t>BCA</w:t>
            </w:r>
            <w:r>
              <w:rPr>
                <w:noProof/>
              </w:rPr>
              <w:t xml:space="preserve"> sestrojtevmnožinu </w:t>
            </w:r>
            <w:r w:rsidRPr="00050ABA">
              <w:rPr>
                <w:rFonts w:ascii="Rage Italic" w:hAnsi="Rage Italic"/>
                <w:b/>
                <w:i/>
                <w:noProof/>
                <w:sz w:val="28"/>
                <w:szCs w:val="28"/>
              </w:rPr>
              <w:t>A</w:t>
            </w:r>
            <w:r w:rsidRPr="00050ABA"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všech bodů </w:t>
            </w:r>
            <w:r w:rsidRPr="00110498">
              <w:rPr>
                <w:i/>
                <w:noProof/>
              </w:rPr>
              <w:t>A</w:t>
            </w:r>
            <w:r>
              <w:rPr>
                <w:noProof/>
              </w:rPr>
              <w:t xml:space="preserve">´, které jsou vrcholy trojúhelníků </w:t>
            </w:r>
            <w:r w:rsidRPr="00110498">
              <w:rPr>
                <w:i/>
                <w:noProof/>
              </w:rPr>
              <w:t xml:space="preserve">A´BC </w:t>
            </w:r>
            <w:r>
              <w:rPr>
                <w:noProof/>
              </w:rPr>
              <w:t xml:space="preserve">s pravým úhlem při vrcholu </w:t>
            </w:r>
            <w:r w:rsidRPr="00110498">
              <w:rPr>
                <w:i/>
                <w:noProof/>
              </w:rPr>
              <w:t>B</w:t>
            </w:r>
            <w:r>
              <w:rPr>
                <w:noProof/>
              </w:rPr>
              <w:t>.</w:t>
            </w:r>
          </w:p>
          <w:p w:rsidR="00162531" w:rsidRPr="00110498" w:rsidRDefault="00162531" w:rsidP="00110498">
            <w:pPr>
              <w:spacing w:before="60" w:after="60"/>
              <w:rPr>
                <w:noProof/>
                <w:sz w:val="8"/>
                <w:szCs w:val="8"/>
              </w:rPr>
            </w:pPr>
          </w:p>
          <w:p w:rsidR="00162531" w:rsidRDefault="00162531" w:rsidP="00C62B91">
            <w:pPr>
              <w:pStyle w:val="ListParagraph"/>
              <w:numPr>
                <w:ilvl w:val="0"/>
                <w:numId w:val="25"/>
              </w:numPr>
              <w:spacing w:before="60" w:after="60"/>
              <w:ind w:left="390"/>
              <w:rPr>
                <w:noProof/>
              </w:rPr>
            </w:pPr>
            <w:r>
              <w:rPr>
                <w:noProof/>
              </w:rPr>
              <w:pict>
                <v:shape id="Textové pole 431" o:spid="_x0000_s1199" type="#_x0000_t202" style="position:absolute;left:0;text-align:left;margin-left:449.65pt;margin-top:11.15pt;width:34.45pt;height:15.5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" stroked="f">
                  <v:textbox inset="1mm,1mm,1mm,1mm">
                    <w:txbxContent>
                      <w:p w:rsidR="00162531" w:rsidRPr="00BC645A" w:rsidRDefault="00162531" w:rsidP="002E1030">
                        <w:pPr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cp</w:t>
                        </w:r>
                        <w:r w:rsidRPr="00BC645A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t xml:space="preserve">V polorovině </w:t>
            </w:r>
            <w:r w:rsidRPr="00110498">
              <w:rPr>
                <w:i/>
                <w:noProof/>
              </w:rPr>
              <w:t>BCD</w:t>
            </w:r>
            <w:r>
              <w:rPr>
                <w:noProof/>
              </w:rPr>
              <w:t xml:space="preserve"> sestrojtevmnožinu </w:t>
            </w:r>
            <w:r w:rsidRPr="00050ABA">
              <w:rPr>
                <w:rFonts w:ascii="Rage Italic" w:hAnsi="Rage Italic"/>
                <w:b/>
                <w:i/>
                <w:noProof/>
                <w:sz w:val="28"/>
                <w:szCs w:val="28"/>
              </w:rPr>
              <w:t>D</w:t>
            </w:r>
            <w:r w:rsidRPr="00050ABA"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všech bodů </w:t>
            </w:r>
            <w:r w:rsidRPr="00110498">
              <w:rPr>
                <w:i/>
                <w:noProof/>
              </w:rPr>
              <w:t>D´</w:t>
            </w:r>
            <w:r>
              <w:rPr>
                <w:noProof/>
              </w:rPr>
              <w:t xml:space="preserve">, které jsou vrcholy trojúhelníků </w:t>
            </w:r>
            <w:r w:rsidRPr="00110498">
              <w:rPr>
                <w:i/>
                <w:noProof/>
              </w:rPr>
              <w:t>BCD´</w:t>
            </w:r>
            <w:r>
              <w:rPr>
                <w:noProof/>
              </w:rPr>
              <w:t xml:space="preserve"> s pravým úhlem při vrcholu </w:t>
            </w:r>
            <w:r w:rsidRPr="00110498">
              <w:rPr>
                <w:i/>
                <w:noProof/>
              </w:rPr>
              <w:t>D</w:t>
            </w:r>
            <w:r>
              <w:rPr>
                <w:noProof/>
              </w:rPr>
              <w:t>´.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Martin bydlí v ulici </w:t>
            </w:r>
            <w:r w:rsidRPr="00723E70">
              <w:rPr>
                <w:i/>
                <w:noProof/>
              </w:rPr>
              <w:t>m</w:t>
            </w:r>
            <w:r>
              <w:rPr>
                <w:noProof/>
              </w:rPr>
              <w:t xml:space="preserve">, pravděpodobně v některém z domů </w:t>
            </w:r>
            <w:r w:rsidRPr="00723E70">
              <w:rPr>
                <w:i/>
                <w:noProof/>
              </w:rPr>
              <w:t>A</w:t>
            </w:r>
            <w:r>
              <w:rPr>
                <w:noProof/>
              </w:rPr>
              <w:t xml:space="preserve"> až </w:t>
            </w:r>
            <w:r w:rsidRPr="00723E70">
              <w:rPr>
                <w:i/>
                <w:noProof/>
              </w:rPr>
              <w:t>D</w:t>
            </w:r>
            <w:r>
              <w:rPr>
                <w:noProof/>
              </w:rPr>
              <w:t xml:space="preserve">. Bratranec Petr bydlí ve druhé ulici </w:t>
            </w:r>
            <w:r w:rsidRPr="00723E70">
              <w:rPr>
                <w:i/>
                <w:noProof/>
              </w:rPr>
              <w:t>p</w:t>
            </w:r>
            <w:r>
              <w:rPr>
                <w:noProof/>
              </w:rPr>
              <w:t xml:space="preserve">. Chlapci by na sebe viděli z oden svých domovů, kdyby jim ve výhledu nepřekážela věž </w:t>
            </w:r>
            <w:r w:rsidRPr="00723E70">
              <w:rPr>
                <w:i/>
                <w:noProof/>
              </w:rPr>
              <w:t>V</w:t>
            </w:r>
            <w:r>
              <w:rPr>
                <w:noProof/>
              </w:rPr>
              <w:t>, k níž to mají vzdušnou čarou stejně daleko. V které domě bydlí Martin?</w:t>
            </w:r>
          </w:p>
          <w:p w:rsidR="00162531" w:rsidRDefault="00162531" w:rsidP="00C44C7E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 domě </w:t>
            </w:r>
            <w:r w:rsidRPr="00723E70">
              <w:rPr>
                <w:i/>
                <w:noProof/>
              </w:rPr>
              <w:t>A</w:t>
            </w:r>
            <w:r>
              <w:rPr>
                <w:noProof/>
              </w:rPr>
              <w:t xml:space="preserve">                    D) v domě </w:t>
            </w:r>
            <w:r w:rsidRPr="00723E70">
              <w:rPr>
                <w:i/>
                <w:noProof/>
              </w:rPr>
              <w:t>D</w:t>
            </w:r>
          </w:p>
          <w:p w:rsidR="00162531" w:rsidRDefault="00162531" w:rsidP="00C44C7E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64" o:spid="_x0000_s1200" type="#_x0000_t202" style="position:absolute;left:0;text-align:left;margin-left:454.4pt;margin-top:7.75pt;width:33.8pt;height:15.55pt;z-index:25166233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p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t xml:space="preserve">v domě </w:t>
            </w:r>
            <w:r w:rsidRPr="00723E70">
              <w:rPr>
                <w:i/>
                <w:noProof/>
              </w:rPr>
              <w:t>B</w:t>
            </w:r>
            <w:r>
              <w:rPr>
                <w:noProof/>
              </w:rPr>
              <w:t xml:space="preserve">                    E) v některé z dalších zobrazených bodů</w:t>
            </w:r>
          </w:p>
          <w:p w:rsidR="00162531" w:rsidRDefault="00162531" w:rsidP="005A140B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65" o:spid="_x0000_s1201" type="#_x0000_t75" style="position:absolute;left:0;text-align:left;margin-left:246.1pt;margin-top:-125.3pt;width:241.65pt;height:130.2pt;z-index:251663360;visibility:visible">
                  <v:imagedata r:id="rId145" o:title="" croptop="9349f" cropbottom="11198f" cropleft="9600f" cropright="9007f"/>
                  <w10:wrap type="square"/>
                </v:shape>
              </w:pict>
            </w:r>
            <w:r>
              <w:rPr>
                <w:noProof/>
              </w:rPr>
              <w:t xml:space="preserve">v domě </w:t>
            </w:r>
            <w:r w:rsidRPr="00723E70">
              <w:rPr>
                <w:i/>
                <w:noProof/>
              </w:rPr>
              <w:t>C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67" o:spid="_x0000_s1202" type="#_x0000_t75" style="position:absolute;margin-left:343.3pt;margin-top:4.55pt;width:140.25pt;height:63.2pt;z-index:251664384;visibility:visible;mso-position-horizontal-relative:text;mso-position-vertical-relative:text">
                  <v:imagedata r:id="rId146" o:title="" croptop="21274f" cropbottom="18243f" cropleft="9523f" cropright="23560f"/>
                  <w10:wrap type="square"/>
                </v:shape>
              </w:pict>
            </w:r>
            <w:r>
              <w:rPr>
                <w:noProof/>
              </w:rPr>
              <w:t xml:space="preserve">Lichoběžník </w:t>
            </w:r>
            <w:r w:rsidRPr="000C4907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 je sestaven z rovnoramenného trojúhelníku </w:t>
            </w:r>
            <w:r w:rsidRPr="000C4907">
              <w:rPr>
                <w:i/>
                <w:noProof/>
              </w:rPr>
              <w:t>APD</w:t>
            </w:r>
            <w:r>
              <w:rPr>
                <w:noProof/>
              </w:rPr>
              <w:t xml:space="preserve"> a rovnoběžníku </w:t>
            </w:r>
            <w:r w:rsidRPr="000C4907">
              <w:rPr>
                <w:i/>
                <w:noProof/>
              </w:rPr>
              <w:t>PBCD</w:t>
            </w:r>
            <w:r>
              <w:rPr>
                <w:noProof/>
              </w:rPr>
              <w:t xml:space="preserve">. 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Platí: </w:t>
            </w:r>
            <w:r w:rsidRPr="000C4907">
              <w:rPr>
                <w:noProof/>
                <w:position w:val="-14"/>
              </w:rPr>
              <w:object w:dxaOrig="4500" w:dyaOrig="400">
                <v:shape id="_x0000_i1085" type="#_x0000_t75" style="width:225pt;height:20.25pt" o:ole="">
                  <v:imagedata r:id="rId147" o:title=""/>
                </v:shape>
                <o:OLEObject Type="Embed" ProgID="Equation.3" ShapeID="_x0000_i1085" DrawAspect="Content" ObjectID="_1549262055" r:id="rId148"/>
              </w:object>
            </w:r>
            <w:r>
              <w:rPr>
                <w:noProof/>
              </w:rPr>
              <w:t>.</w:t>
            </w:r>
          </w:p>
          <w:p w:rsidR="00162531" w:rsidRDefault="00162531" w:rsidP="0056028C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</w:t>
            </w:r>
            <w:r w:rsidRPr="004E7EB2">
              <w:rPr>
                <w:b/>
                <w:noProof/>
              </w:rPr>
              <w:t>obsah lichoběžníku</w:t>
            </w:r>
            <w:r>
              <w:rPr>
                <w:noProof/>
              </w:rPr>
              <w:t xml:space="preserve"> </w:t>
            </w:r>
            <w:r w:rsidRPr="000C4907">
              <w:rPr>
                <w:i/>
                <w:noProof/>
              </w:rPr>
              <w:t>ABCD</w:t>
            </w:r>
            <w:r>
              <w:rPr>
                <w:noProof/>
              </w:rPr>
              <w:t>. V záznamovém archu uveďte celý postup řešení.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69" o:spid="_x0000_s1203" type="#_x0000_t75" style="position:absolute;margin-left:283.25pt;margin-top:8.5pt;width:198.45pt;height:79.9pt;z-index:251665408;visibility:visible;mso-position-horizontal-relative:text;mso-position-vertical-relative:text">
                  <v:imagedata r:id="rId149" o:title="" croptop="22358f" cropbottom="12682f" cropleft="11582f" cropright="11371f"/>
                  <w10:wrap type="square"/>
                </v:shape>
              </w:pict>
            </w:r>
            <w:r>
              <w:rPr>
                <w:noProof/>
              </w:rPr>
              <w:t xml:space="preserve">Body </w:t>
            </w:r>
            <w:r w:rsidRPr="000C4907">
              <w:rPr>
                <w:i/>
                <w:noProof/>
              </w:rPr>
              <w:t>M</w:t>
            </w:r>
            <w:r w:rsidRPr="000C4907">
              <w:rPr>
                <w:noProof/>
                <w:vertAlign w:val="subscript"/>
              </w:rPr>
              <w:t>1</w:t>
            </w:r>
            <w:r>
              <w:rPr>
                <w:noProof/>
              </w:rPr>
              <w:t xml:space="preserve"> a </w:t>
            </w:r>
            <w:r w:rsidRPr="000C4907">
              <w:rPr>
                <w:i/>
                <w:noProof/>
              </w:rPr>
              <w:t>M</w:t>
            </w:r>
            <w:r w:rsidRPr="000C4907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 xml:space="preserve"> leží po řadě na rovnoběžkách </w:t>
            </w:r>
            <w:r w:rsidRPr="000C4907">
              <w:rPr>
                <w:i/>
                <w:noProof/>
              </w:rPr>
              <w:t>p</w:t>
            </w:r>
            <w:r w:rsidRPr="000C4907">
              <w:rPr>
                <w:noProof/>
                <w:vertAlign w:val="subscript"/>
              </w:rPr>
              <w:t>1</w:t>
            </w:r>
            <w:r>
              <w:rPr>
                <w:noProof/>
              </w:rPr>
              <w:t xml:space="preserve"> a </w:t>
            </w:r>
            <w:r w:rsidRPr="000C4907">
              <w:rPr>
                <w:i/>
                <w:noProof/>
              </w:rPr>
              <w:t>p</w:t>
            </w:r>
            <w:r w:rsidRPr="000C4907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.</w:t>
            </w:r>
          </w:p>
          <w:p w:rsidR="00162531" w:rsidRDefault="00162531" w:rsidP="000C4907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Sestrojte množinu </w:t>
            </w:r>
            <w:r w:rsidRPr="000C4907">
              <w:rPr>
                <w:rFonts w:ascii="Apple Chancery" w:hAnsi="Apple Chancery"/>
                <w:noProof/>
              </w:rPr>
              <w:t>P</w:t>
            </w:r>
            <w:r>
              <w:rPr>
                <w:noProof/>
              </w:rPr>
              <w:t xml:space="preserve"> všech bodů, které mají od přímek </w:t>
            </w:r>
            <w:r w:rsidRPr="000C4907">
              <w:rPr>
                <w:i/>
                <w:noProof/>
              </w:rPr>
              <w:t>p</w:t>
            </w:r>
            <w:r w:rsidRPr="000C4907">
              <w:rPr>
                <w:noProof/>
                <w:vertAlign w:val="subscript"/>
              </w:rPr>
              <w:t>1</w:t>
            </w:r>
            <w:r>
              <w:rPr>
                <w:noProof/>
              </w:rPr>
              <w:t xml:space="preserve"> i </w:t>
            </w:r>
            <w:r w:rsidRPr="000C4907">
              <w:rPr>
                <w:i/>
                <w:noProof/>
              </w:rPr>
              <w:t>p</w:t>
            </w:r>
            <w:r w:rsidRPr="000C4907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 xml:space="preserve"> stejnou vzdálenost.</w:t>
            </w:r>
          </w:p>
          <w:p w:rsidR="00162531" w:rsidRDefault="00162531" w:rsidP="000C4907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Sestrojte množinu </w:t>
            </w:r>
            <w:r w:rsidRPr="000C4907">
              <w:rPr>
                <w:rFonts w:ascii="Apple Chancery" w:hAnsi="Apple Chancery"/>
                <w:noProof/>
              </w:rPr>
              <w:t>M</w:t>
            </w:r>
            <w:r>
              <w:rPr>
                <w:noProof/>
              </w:rPr>
              <w:t xml:space="preserve"> všech bodů roviny, které mají o bodu </w:t>
            </w:r>
            <w:r w:rsidRPr="000C4907">
              <w:rPr>
                <w:i/>
                <w:noProof/>
              </w:rPr>
              <w:t>M</w:t>
            </w:r>
            <w:r w:rsidRPr="000C4907">
              <w:rPr>
                <w:noProof/>
                <w:vertAlign w:val="subscript"/>
              </w:rPr>
              <w:t>1</w:t>
            </w:r>
            <w:r>
              <w:rPr>
                <w:noProof/>
              </w:rPr>
              <w:t xml:space="preserve"> stejnou vzdálenost jako od bodu </w:t>
            </w:r>
            <w:r w:rsidRPr="000C4907">
              <w:rPr>
                <w:i/>
                <w:noProof/>
              </w:rPr>
              <w:t>M</w:t>
            </w:r>
            <w:r w:rsidRPr="000C4907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.</w:t>
            </w:r>
          </w:p>
          <w:p w:rsidR="00162531" w:rsidRDefault="00162531" w:rsidP="00110663">
            <w:pPr>
              <w:pStyle w:val="ListParagraph"/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71" o:spid="_x0000_s1204" type="#_x0000_t202" style="position:absolute;left:0;text-align:left;margin-left:448.1pt;margin-top:8.25pt;width:33.8pt;height:15.55pt;z-index:25166643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cj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75" o:spid="_x0000_s1205" type="#_x0000_t75" style="position:absolute;margin-left:364.65pt;margin-top:1.35pt;width:117.35pt;height:88.8pt;z-index:251668480;visibility:visible;mso-position-horizontal-relative:text;mso-position-vertical-relative:text">
                  <v:imagedata r:id="rId150" o:title="" croptop="26153f" cropbottom="10654f" cropleft="9219f" cropright="34987f"/>
                  <w10:wrap type="square"/>
                </v:shape>
              </w:pict>
            </w:r>
            <w:r>
              <w:rPr>
                <w:noProof/>
              </w:rPr>
              <w:t xml:space="preserve">Obdélníkový a trojúhelníkový pozemek mají společnou hranici. Na plánu jsou rozměry uvedeny v metrech. Jaký je </w:t>
            </w:r>
            <w:r w:rsidRPr="004E7EB2">
              <w:rPr>
                <w:b/>
                <w:noProof/>
              </w:rPr>
              <w:t xml:space="preserve">obsah </w:t>
            </w:r>
            <w:r w:rsidRPr="004E7EB2">
              <w:rPr>
                <w:b/>
                <w:noProof/>
                <w:u w:val="single"/>
              </w:rPr>
              <w:t>obdélníkového</w:t>
            </w:r>
            <w:r w:rsidRPr="00A14BDC">
              <w:rPr>
                <w:noProof/>
                <w:u w:val="single"/>
              </w:rPr>
              <w:t xml:space="preserve"> </w:t>
            </w:r>
            <w:r>
              <w:rPr>
                <w:noProof/>
              </w:rPr>
              <w:t>pozemku vypočtený s přesností na m</w:t>
            </w:r>
            <w:r w:rsidRPr="00A14BD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?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76" o:spid="_x0000_s1206" type="#_x0000_t202" style="position:absolute;margin-left:453.8pt;margin-top:8.8pt;width:33.8pt;height:15.55pt;z-index:25166950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cj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</w:p>
          <w:p w:rsidR="00162531" w:rsidRDefault="00162531" w:rsidP="00A14BDC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979 m</w:t>
            </w:r>
            <w:r w:rsidRPr="00A14BD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B) 1732 m</w:t>
            </w:r>
            <w:r w:rsidRPr="00A14BD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C) 1928 m</w:t>
            </w:r>
            <w:r w:rsidRPr="00A14BD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D) 1958 m</w:t>
            </w:r>
            <w:r w:rsidRPr="00A14BD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E) 2298 m</w:t>
            </w:r>
            <w:r w:rsidRPr="00A14BDC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77" o:spid="_x0000_s1207" type="#_x0000_t75" style="position:absolute;margin-left:308.3pt;margin-top:3.3pt;width:178.55pt;height:118.3pt;z-index:-251645952;visibility:visible;mso-position-horizontal-relative:text;mso-position-vertical-relative:text">
                  <v:imagedata r:id="rId151" o:title="" croptop="9214f" cropbottom="6044f" cropleft="16761f" cropright="6115f"/>
                  <w10:wrap type="square"/>
                </v:shape>
              </w:pict>
            </w:r>
            <w:r>
              <w:rPr>
                <w:noProof/>
              </w:rPr>
              <w:t xml:space="preserve">Ke vchodu do rodinného domku vede schodiště s pěti schody, které jsou 20 cm vysoké a 30 cm široké. Šikmá část zábradlí tvaru rovnoběžníku s vnitřními úhly </w:t>
            </w:r>
            <w:r w:rsidRPr="00F53DF2">
              <w:rPr>
                <w:i/>
                <w:noProof/>
              </w:rPr>
              <w:t>α</w:t>
            </w:r>
            <w:r>
              <w:rPr>
                <w:noProof/>
              </w:rPr>
              <w:t xml:space="preserve"> a </w:t>
            </w:r>
            <w:r w:rsidRPr="00F53DF2">
              <w:rPr>
                <w:i/>
                <w:noProof/>
              </w:rPr>
              <w:sym w:font="Symbol" w:char="F062"/>
            </w:r>
            <w:r>
              <w:rPr>
                <w:noProof/>
              </w:rPr>
              <w:t xml:space="preserve"> má stejný sklon jako schodiště. (Rozměry v obr. jsou uvedeny v centimetrech)</w:t>
            </w:r>
          </w:p>
          <w:p w:rsidR="00162531" w:rsidRDefault="00162531" w:rsidP="00F53DF2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s přesností na stupně </w:t>
            </w:r>
            <w:r w:rsidRPr="004E7EB2">
              <w:rPr>
                <w:b/>
                <w:noProof/>
              </w:rPr>
              <w:t>velikost úhlu</w:t>
            </w:r>
            <w:r>
              <w:rPr>
                <w:noProof/>
              </w:rPr>
              <w:t xml:space="preserve"> </w:t>
            </w:r>
            <w:r w:rsidRPr="00F53DF2">
              <w:rPr>
                <w:i/>
                <w:noProof/>
              </w:rPr>
              <w:t>α</w:t>
            </w:r>
            <w:r>
              <w:rPr>
                <w:i/>
                <w:noProof/>
              </w:rPr>
              <w:t>.</w:t>
            </w:r>
          </w:p>
          <w:p w:rsidR="00162531" w:rsidRDefault="00162531" w:rsidP="00F53DF2">
            <w:pPr>
              <w:spacing w:before="60" w:after="60"/>
              <w:rPr>
                <w:noProof/>
              </w:rPr>
            </w:pPr>
          </w:p>
          <w:p w:rsidR="00162531" w:rsidRDefault="00162531" w:rsidP="00F53DF2">
            <w:pPr>
              <w:spacing w:before="60" w:after="60"/>
              <w:rPr>
                <w:noProof/>
              </w:rPr>
            </w:pPr>
          </w:p>
          <w:p w:rsidR="00162531" w:rsidRDefault="00162531" w:rsidP="0056028C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s přesností na cm </w:t>
            </w:r>
            <w:r w:rsidRPr="004E7EB2">
              <w:rPr>
                <w:b/>
                <w:noProof/>
              </w:rPr>
              <w:t xml:space="preserve">délku  </w:t>
            </w:r>
            <w:r w:rsidRPr="004E7EB2">
              <w:rPr>
                <w:b/>
                <w:i/>
                <w:noProof/>
              </w:rPr>
              <w:t>d</w:t>
            </w:r>
            <w:r>
              <w:rPr>
                <w:noProof/>
              </w:rPr>
              <w:t xml:space="preserve"> delší strany šikmé části zábradlí.</w:t>
            </w:r>
            <w:r>
              <w:rPr>
                <w:noProof/>
              </w:rPr>
              <w:pict>
                <v:shape id="Textové pole 78" o:spid="_x0000_s1208" type="#_x0000_t202" style="position:absolute;left:0;text-align:left;margin-left:448.65pt;margin-top:11.45pt;width:33.8pt;height:15.55pt;z-index:251671552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j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_x0000_s1209" type="#_x0000_t75" style="position:absolute;margin-left:396.55pt;margin-top:1.15pt;width:77.6pt;height:76.3pt;z-index:251672576;visibility:visible;mso-position-horizontal-relative:text;mso-position-vertical-relative:text">
                  <v:imagedata r:id="rId152" o:title="" croptop="27101f" cropbottom="15530f" cropleft="17906f" cropright="34530f"/>
                  <w10:wrap type="square"/>
                </v:shape>
              </w:pict>
            </w:r>
            <w:r>
              <w:rPr>
                <w:noProof/>
              </w:rPr>
              <w:t>Ornament je složen z jednoho čtverce a čtyř půlkruhů, které jsou rozděleny vždy na tmavou a světlou polovinu. Čtverec má obsah 400 cm</w:t>
            </w:r>
            <w:r w:rsidRPr="00CF18B8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. 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Vypočtěte s přesností na cm</w:t>
            </w:r>
            <w:r w:rsidRPr="00CF18B8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</w:t>
            </w:r>
            <w:r w:rsidRPr="004E7EB2">
              <w:rPr>
                <w:b/>
                <w:noProof/>
              </w:rPr>
              <w:t>obsah tmavé</w:t>
            </w:r>
            <w:r>
              <w:rPr>
                <w:noProof/>
              </w:rPr>
              <w:t xml:space="preserve"> plochy ornamentu.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80" o:spid="_x0000_s1210" type="#_x0000_t202" style="position:absolute;margin-left:458.3pt;margin-top:.2pt;width:33.8pt;height:15.55pt;z-index:25167360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j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1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81" o:spid="_x0000_s1211" type="#_x0000_t75" style="position:absolute;margin-left:365.35pt;margin-top:-28.65pt;width:122.05pt;height:91.95pt;z-index:251674624;visibility:visible;mso-position-horizontal-relative:text;mso-position-vertical-relative:text">
                  <v:imagedata r:id="rId153" o:title="" croptop="25339f" cropbottom="15396f" cropleft="17752f" cropright="29274f"/>
                  <w10:wrap type="square"/>
                </v:shape>
              </w:pict>
            </w:r>
            <w:r>
              <w:rPr>
                <w:noProof/>
              </w:rPr>
              <w:t xml:space="preserve">Délka odvěsny </w:t>
            </w:r>
            <w:r w:rsidRPr="00650D44">
              <w:rPr>
                <w:i/>
                <w:noProof/>
              </w:rPr>
              <w:t>KL</w:t>
            </w:r>
            <w:r>
              <w:rPr>
                <w:noProof/>
              </w:rPr>
              <w:t xml:space="preserve"> pravpúhlého trojúhelníku </w:t>
            </w:r>
            <w:r w:rsidRPr="00650D44">
              <w:rPr>
                <w:i/>
                <w:noProof/>
              </w:rPr>
              <w:t>KLM</w:t>
            </w:r>
            <w:r>
              <w:rPr>
                <w:noProof/>
              </w:rPr>
              <w:t xml:space="preserve"> je 14 cm. Na druhé odvěsně </w:t>
            </w:r>
            <w:r w:rsidRPr="00650D44">
              <w:rPr>
                <w:i/>
                <w:noProof/>
              </w:rPr>
              <w:t>KM</w:t>
            </w:r>
            <w:r>
              <w:rPr>
                <w:noProof/>
              </w:rPr>
              <w:t xml:space="preserve"> leží bod </w:t>
            </w:r>
            <w:r w:rsidRPr="00650D44">
              <w:rPr>
                <w:i/>
                <w:noProof/>
              </w:rPr>
              <w:t>P</w:t>
            </w:r>
            <w:r>
              <w:rPr>
                <w:noProof/>
              </w:rPr>
              <w:t xml:space="preserve">. Obsah tupoúhlého trojúhelníku </w:t>
            </w:r>
            <w:r w:rsidRPr="00650D44">
              <w:rPr>
                <w:i/>
                <w:noProof/>
              </w:rPr>
              <w:t>PLM</w:t>
            </w:r>
            <w:r>
              <w:rPr>
                <w:noProof/>
              </w:rPr>
              <w:t xml:space="preserve"> je 56 cm</w:t>
            </w:r>
            <w:r w:rsidRPr="00650D44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 w:rsidRPr="004E7EB2">
              <w:rPr>
                <w:b/>
                <w:noProof/>
              </w:rPr>
              <w:t>Vypočtěte v cm délku</w:t>
            </w:r>
            <w:r>
              <w:rPr>
                <w:noProof/>
              </w:rPr>
              <w:t xml:space="preserve"> strany </w:t>
            </w:r>
            <w:r w:rsidRPr="00650D44">
              <w:rPr>
                <w:i/>
                <w:noProof/>
              </w:rPr>
              <w:t>PM</w:t>
            </w:r>
            <w:r>
              <w:rPr>
                <w:noProof/>
              </w:rPr>
              <w:t xml:space="preserve"> tupoúhlého trojúhelníku </w:t>
            </w:r>
            <w:r w:rsidRPr="00650D44">
              <w:rPr>
                <w:i/>
                <w:noProof/>
              </w:rPr>
              <w:t>PLM</w:t>
            </w:r>
            <w:r>
              <w:rPr>
                <w:noProof/>
              </w:rPr>
              <w:t>.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</w:p>
          <w:p w:rsidR="00162531" w:rsidRDefault="00162531" w:rsidP="00C62B91">
            <w:pPr>
              <w:spacing w:before="60" w:after="60"/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1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83" o:spid="_x0000_s1212" type="#_x0000_t75" style="position:absolute;margin-left:381.1pt;margin-top:2.65pt;width:97.15pt;height:97.5pt;z-index:251675648;visibility:visible;mso-position-horizontal-relative:text;mso-position-vertical-relative:text">
                  <v:imagedata r:id="rId154" o:title="" croptop="22630f" cropbottom="13629f" cropleft="15012f" cropright="34149f"/>
                  <w10:wrap type="square"/>
                </v:shape>
              </w:pict>
            </w:r>
            <w:r>
              <w:rPr>
                <w:noProof/>
              </w:rPr>
              <w:t>Uvnitř čtvercového pozemku se žáci učili obsluhovat měřící přístroje – teodolit a laserový dálkoměr. Našli si místo, z něhož viděli jednu stranu pozemku pod úhlem 60°. Poté určili vzdálenost tohoto místa od krajních bodů sledované strany (120 m a 100 m).</w:t>
            </w:r>
          </w:p>
          <w:p w:rsidR="00162531" w:rsidRDefault="00162531" w:rsidP="00C62B9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Jaký je </w:t>
            </w:r>
            <w:r w:rsidRPr="004E7EB2">
              <w:rPr>
                <w:b/>
                <w:noProof/>
              </w:rPr>
              <w:t>obsah čtvercového</w:t>
            </w:r>
            <w:r>
              <w:rPr>
                <w:noProof/>
              </w:rPr>
              <w:t xml:space="preserve"> pozemku?</w:t>
            </w:r>
          </w:p>
          <w:p w:rsidR="00162531" w:rsidRDefault="00162531" w:rsidP="000747EA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w:t xml:space="preserve"> </w:t>
            </w:r>
            <w:r w:rsidRPr="0056028C">
              <w:rPr>
                <w:b/>
                <w:noProof/>
              </w:rPr>
              <w:t>A) 11 140 m</w:t>
            </w:r>
            <w:r w:rsidRPr="0056028C">
              <w:rPr>
                <w:b/>
                <w:noProof/>
                <w:vertAlign w:val="superscript"/>
              </w:rPr>
              <w:t>2</w:t>
            </w:r>
            <w:r w:rsidRPr="0056028C">
              <w:rPr>
                <w:b/>
                <w:noProof/>
              </w:rPr>
              <w:t xml:space="preserve">       B) 11 300 m</w:t>
            </w:r>
            <w:r w:rsidRPr="0056028C">
              <w:rPr>
                <w:b/>
                <w:noProof/>
                <w:vertAlign w:val="superscript"/>
              </w:rPr>
              <w:t>2</w:t>
            </w:r>
            <w:r w:rsidRPr="0056028C">
              <w:rPr>
                <w:b/>
                <w:noProof/>
              </w:rPr>
              <w:t xml:space="preserve">       C) 12 400 m</w:t>
            </w:r>
            <w:r w:rsidRPr="0056028C">
              <w:rPr>
                <w:b/>
                <w:noProof/>
                <w:vertAlign w:val="superscript"/>
              </w:rPr>
              <w:t>2</w:t>
            </w:r>
            <w:r w:rsidRPr="0056028C">
              <w:rPr>
                <w:b/>
                <w:noProof/>
              </w:rPr>
              <w:t xml:space="preserve">       D) 12 560 m</w:t>
            </w:r>
            <w:r w:rsidRPr="0056028C">
              <w:rPr>
                <w:b/>
                <w:noProof/>
                <w:vertAlign w:val="superscript"/>
              </w:rPr>
              <w:t>2</w:t>
            </w:r>
            <w:r w:rsidRPr="0056028C">
              <w:rPr>
                <w:b/>
                <w:noProof/>
              </w:rPr>
              <w:t xml:space="preserve">       </w:t>
            </w:r>
          </w:p>
          <w:p w:rsidR="00162531" w:rsidRPr="0056028C" w:rsidRDefault="00162531" w:rsidP="000747EA">
            <w:pPr>
              <w:spacing w:before="60" w:after="60"/>
              <w:rPr>
                <w:b/>
                <w:noProof/>
              </w:rPr>
            </w:pPr>
            <w:r w:rsidRPr="0056028C">
              <w:rPr>
                <w:b/>
                <w:noProof/>
              </w:rPr>
              <w:t>E) jiný obsah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85" o:spid="_x0000_s1213" type="#_x0000_t75" style="position:absolute;margin-left:-163.7pt;margin-top:13.9pt;width:154pt;height:75.65pt;z-index:251676672;visibility:visible;mso-position-horizontal-relative:text;mso-position-vertical-relative:text">
                  <v:imagedata r:id="rId155" o:title="" croptop="22494f" cropbottom="15531f" cropleft="18216f" cropright="15843f"/>
                  <w10:wrap type="square"/>
                </v:shape>
              </w:pict>
            </w:r>
            <w:r>
              <w:rPr>
                <w:noProof/>
              </w:rPr>
              <w:t xml:space="preserve">V rovině je dána přímka </w:t>
            </w:r>
            <w:r w:rsidRPr="00BC5B67">
              <w:rPr>
                <w:i/>
                <w:noProof/>
              </w:rPr>
              <w:t>p</w:t>
            </w:r>
            <w:r>
              <w:rPr>
                <w:noProof/>
              </w:rPr>
              <w:t xml:space="preserve"> a mimo ni dva různé body </w:t>
            </w:r>
            <w:r w:rsidRPr="00BC5B67">
              <w:rPr>
                <w:i/>
                <w:noProof/>
              </w:rPr>
              <w:t>K</w:t>
            </w:r>
            <w:r>
              <w:rPr>
                <w:noProof/>
              </w:rPr>
              <w:t xml:space="preserve">, </w:t>
            </w:r>
            <w:r w:rsidRPr="00BC5B67">
              <w:rPr>
                <w:i/>
                <w:noProof/>
              </w:rPr>
              <w:t>L</w:t>
            </w:r>
            <w:r>
              <w:rPr>
                <w:noProof/>
              </w:rPr>
              <w:t>. Na přímce</w:t>
            </w:r>
            <w:r w:rsidRPr="00BC5B67">
              <w:rPr>
                <w:i/>
                <w:noProof/>
              </w:rPr>
              <w:t xml:space="preserve"> p</w:t>
            </w:r>
            <w:r>
              <w:rPr>
                <w:noProof/>
              </w:rPr>
              <w:t xml:space="preserve"> sestrojte následující body:</w:t>
            </w:r>
          </w:p>
          <w:p w:rsidR="00162531" w:rsidRDefault="00162531" w:rsidP="00BC5B67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bod A, kde </w:t>
            </w:r>
            <w:r w:rsidRPr="00BC5B67">
              <w:rPr>
                <w:noProof/>
                <w:position w:val="-14"/>
              </w:rPr>
              <w:object w:dxaOrig="1420" w:dyaOrig="400">
                <v:shape id="_x0000_i1086" type="#_x0000_t75" style="width:70.5pt;height:20.25pt" o:ole="">
                  <v:imagedata r:id="rId156" o:title=""/>
                </v:shape>
                <o:OLEObject Type="Embed" ProgID="Equation.3" ShapeID="_x0000_i1086" DrawAspect="Content" ObjectID="_1549262056" r:id="rId157"/>
              </w:object>
            </w:r>
          </w:p>
          <w:p w:rsidR="00162531" w:rsidRDefault="00162531" w:rsidP="00BC5B67">
            <w:pPr>
              <w:pStyle w:val="ListParagraph"/>
              <w:numPr>
                <w:ilvl w:val="0"/>
                <w:numId w:val="3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86" o:spid="_x0000_s1214" type="#_x0000_t202" style="position:absolute;left:0;text-align:left;margin-left:453.8pt;margin-top:20.65pt;width:33.8pt;height:15.55pt;z-index:25167769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p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t xml:space="preserve">bod B, kde </w:t>
            </w:r>
            <w:r w:rsidRPr="00BC5B67">
              <w:rPr>
                <w:noProof/>
                <w:position w:val="-14"/>
              </w:rPr>
              <w:object w:dxaOrig="1080" w:dyaOrig="400">
                <v:shape id="_x0000_i1087" type="#_x0000_t75" style="width:54pt;height:20.25pt" o:ole="">
                  <v:imagedata r:id="rId158" o:title=""/>
                </v:shape>
                <o:OLEObject Type="Embed" ProgID="Equation.3" ShapeID="_x0000_i1087" DrawAspect="Content" ObjectID="_1549262057" r:id="rId159"/>
              </w:object>
            </w:r>
          </w:p>
          <w:p w:rsidR="00162531" w:rsidRDefault="00162531" w:rsidP="00624CFA">
            <w:pPr>
              <w:pStyle w:val="ListParagraph"/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90" o:spid="_x0000_s1215" type="#_x0000_t75" style="position:absolute;margin-left:-170.1pt;margin-top:-.5pt;width:160.9pt;height:110.7pt;z-index:251679744;visibility:visible;mso-position-horizontal-relative:text;mso-position-vertical-relative:text">
                  <v:imagedata r:id="rId160" o:title="" croptop="16261f" cropbottom="10653f" cropleft="12879f" cropright="21110f"/>
                  <w10:wrap type="square"/>
                </v:shape>
              </w:pict>
            </w:r>
            <w:r>
              <w:rPr>
                <w:noProof/>
              </w:rPr>
              <w:t xml:space="preserve">V pravoúhlé síti jsou v mřížkových bodech umístěny vrcholy čtyřúhelníku </w:t>
            </w:r>
            <w:r w:rsidRPr="00C53B81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. Jaký je obsah čtyřúhelníku </w:t>
            </w:r>
            <w:r w:rsidRPr="00C53B81">
              <w:rPr>
                <w:i/>
                <w:noProof/>
              </w:rPr>
              <w:t>ABCD</w:t>
            </w:r>
            <w:r>
              <w:rPr>
                <w:noProof/>
              </w:rPr>
              <w:t>?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Textové pole 92" o:spid="_x0000_s1216" type="#_x0000_t202" style="position:absolute;margin-left:453.25pt;margin-top:10.85pt;width:33.8pt;height:15.55pt;z-index:25168076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" stroked="f">
                  <v:textbox inset="1mm,1mm,1mm,1mm">
                    <w:txbxContent>
                      <w:p w:rsidR="00162531" w:rsidRDefault="00162531" w:rsidP="00C44C7E"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p</w:t>
                        </w:r>
                        <w:r w:rsidRPr="006A049E">
                          <w:rPr>
                            <w:color w:val="0070C0"/>
                            <w:sz w:val="16"/>
                            <w:szCs w:val="16"/>
                          </w:rPr>
                          <w:t>201</w:t>
                        </w:r>
                        <w:r>
                          <w:rPr>
                            <w:color w:val="0070C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</w:t>
            </w:r>
            <w:r w:rsidRPr="00C53B81">
              <w:rPr>
                <w:noProof/>
                <w:position w:val="-10"/>
              </w:rPr>
              <w:object w:dxaOrig="1440" w:dyaOrig="380">
                <v:shape id="_x0000_i1088" type="#_x0000_t75" style="width:1in;height:18.75pt" o:ole="">
                  <v:imagedata r:id="rId161" o:title=""/>
                </v:shape>
                <o:OLEObject Type="Embed" ProgID="Equation.3" ShapeID="_x0000_i1088" DrawAspect="Content" ObjectID="_1549262058" r:id="rId162"/>
              </w:object>
            </w:r>
            <w:r>
              <w:rPr>
                <w:noProof/>
              </w:rPr>
              <w:t xml:space="preserve">     B) 37,5 </w:t>
            </w:r>
            <w:r w:rsidRPr="00C53B81">
              <w:rPr>
                <w:i/>
                <w:noProof/>
              </w:rPr>
              <w:t>cm</w:t>
            </w:r>
            <w:r w:rsidRPr="00C53B81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C) </w:t>
            </w:r>
            <w:r w:rsidRPr="00C53B81">
              <w:rPr>
                <w:noProof/>
                <w:position w:val="-10"/>
              </w:rPr>
              <w:object w:dxaOrig="1880" w:dyaOrig="380">
                <v:shape id="_x0000_i1089" type="#_x0000_t75" style="width:93pt;height:18.75pt" o:ole="">
                  <v:imagedata r:id="rId163" o:title=""/>
                </v:shape>
                <o:OLEObject Type="Embed" ProgID="Equation.3" ShapeID="_x0000_i1089" DrawAspect="Content" ObjectID="_1549262059" r:id="rId164"/>
              </w:object>
            </w:r>
            <w:r>
              <w:rPr>
                <w:noProof/>
              </w:rPr>
              <w:t xml:space="preserve">     D) 39,5 </w:t>
            </w:r>
            <w:r w:rsidRPr="00C53B81">
              <w:rPr>
                <w:i/>
                <w:noProof/>
              </w:rPr>
              <w:t>cm</w:t>
            </w:r>
            <w:r w:rsidRPr="00C53B81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E) jiný obsah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Přepona </w:t>
            </w:r>
            <w:r w:rsidRPr="002626E7">
              <w:rPr>
                <w:i/>
                <w:noProof/>
              </w:rPr>
              <w:t>BC</w:t>
            </w:r>
            <w:r>
              <w:rPr>
                <w:noProof/>
              </w:rPr>
              <w:t xml:space="preserve"> pravoúhlého trojúhelníku </w:t>
            </w:r>
            <w:r w:rsidRPr="002626E7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měří 9 cm, odvěsna </w:t>
            </w:r>
            <w:r w:rsidRPr="002626E7">
              <w:rPr>
                <w:i/>
                <w:noProof/>
              </w:rPr>
              <w:t>AC</w:t>
            </w:r>
            <w:r>
              <w:rPr>
                <w:noProof/>
              </w:rPr>
              <w:t xml:space="preserve"> měří 4,5 cm. Druhá odvěsna </w:t>
            </w:r>
            <w:r w:rsidRPr="002626E7">
              <w:rPr>
                <w:i/>
                <w:noProof/>
              </w:rPr>
              <w:t>AB</w:t>
            </w:r>
            <w:r>
              <w:rPr>
                <w:noProof/>
              </w:rPr>
              <w:t xml:space="preserve"> je bodem </w:t>
            </w:r>
            <w:r w:rsidRPr="002626E7">
              <w:rPr>
                <w:i/>
                <w:noProof/>
              </w:rPr>
              <w:t>X</w:t>
            </w:r>
            <w:r>
              <w:rPr>
                <w:noProof/>
              </w:rPr>
              <w:t xml:space="preserve"> rozdělena na dva úseky. Úsek </w:t>
            </w:r>
            <w:r w:rsidRPr="002626E7">
              <w:rPr>
                <w:i/>
                <w:noProof/>
              </w:rPr>
              <w:t>AX</w:t>
            </w:r>
            <w:r>
              <w:rPr>
                <w:noProof/>
              </w:rPr>
              <w:t xml:space="preserve"> má délku 4,5 cm.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Přiřaďte ke každému úhlu (1. – 3.) jeho velikost (A – E).</w:t>
            </w:r>
          </w:p>
          <w:p w:rsidR="00162531" w:rsidRDefault="00162531" w:rsidP="002626E7">
            <w:pPr>
              <w:pStyle w:val="ListParagraph"/>
              <w:spacing w:before="60" w:after="60"/>
              <w:rPr>
                <w:noProof/>
              </w:rPr>
            </w:pPr>
          </w:p>
          <w:p w:rsidR="00162531" w:rsidRDefault="00162531" w:rsidP="002626E7">
            <w:pPr>
              <w:pStyle w:val="ListParagraph"/>
              <w:spacing w:before="60" w:after="60"/>
              <w:rPr>
                <w:noProof/>
              </w:rPr>
            </w:pPr>
          </w:p>
          <w:p w:rsidR="00162531" w:rsidRDefault="00162531" w:rsidP="002626E7">
            <w:pPr>
              <w:pStyle w:val="ListParagraph"/>
              <w:spacing w:before="60" w:after="60"/>
              <w:rPr>
                <w:noProof/>
              </w:rPr>
            </w:pPr>
          </w:p>
          <w:p w:rsidR="00162531" w:rsidRDefault="00162531" w:rsidP="002626E7">
            <w:pPr>
              <w:pStyle w:val="ListParagraph"/>
              <w:numPr>
                <w:ilvl w:val="0"/>
                <w:numId w:val="31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93" o:spid="_x0000_s1217" type="#_x0000_t75" style="position:absolute;left:0;text-align:left;margin-left:-2.6pt;margin-top:-78.2pt;width:144.75pt;height:78.75pt;z-index:-251634688;visibility:visible" wrapcoords="-112 0 -112 21394 21600 21394 21600 0 -112 0">
                  <v:imagedata r:id="rId165" o:title="" croptop="26695f" cropbottom="14855f" cropleft="13565f" cropright="27285f"/>
                  <w10:wrap type="tight"/>
                </v:shape>
              </w:pict>
            </w:r>
            <w:r>
              <w:rPr>
                <w:noProof/>
              </w:rPr>
              <w:t xml:space="preserve">α          ___                                2. </w:t>
            </w:r>
            <w:r>
              <w:rPr>
                <w:noProof/>
              </w:rPr>
              <w:sym w:font="Symbol" w:char="F062"/>
            </w:r>
            <w:r>
              <w:rPr>
                <w:noProof/>
              </w:rPr>
              <w:t xml:space="preserve">            ___                                 3. </w:t>
            </w:r>
            <w:r>
              <w:rPr>
                <w:noProof/>
              </w:rPr>
              <w:sym w:font="Symbol" w:char="F067"/>
            </w:r>
            <w:r>
              <w:rPr>
                <w:noProof/>
              </w:rPr>
              <w:t xml:space="preserve">         ___</w:t>
            </w:r>
          </w:p>
          <w:p w:rsidR="00162531" w:rsidRDefault="00162531" w:rsidP="002626E7">
            <w:pPr>
              <w:pStyle w:val="ListParagraph"/>
              <w:spacing w:before="60" w:after="60"/>
              <w:rPr>
                <w:noProof/>
              </w:rPr>
            </w:pPr>
          </w:p>
          <w:p w:rsidR="00162531" w:rsidRDefault="00162531" w:rsidP="002626E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15°              B) 25°              C) 35°              D) 45°             E) jiná velikost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3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91" o:spid="_x0000_s1218" type="#_x0000_t75" style="position:absolute;margin-left:384.05pt;margin-top:19.5pt;width:93.6pt;height:91.35pt;z-index:251682816;visibility:visible;mso-position-horizontal-relative:text;mso-position-vertical-relative:text">
                  <v:imagedata r:id="rId166" o:title="" croptop="20597f" cropbottom="17834f" cropleft="13943f" cropright="35978f"/>
                  <w10:wrap type="square"/>
                </v:shape>
              </w:pict>
            </w:r>
            <w:r>
              <w:rPr>
                <w:noProof/>
              </w:rPr>
              <w:t xml:space="preserve">Kolem kruhové travnaté plochy je 2 m široký chodník. Vnější okraj chodníku tvoří obrubník, jehož délka je 157 m. 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 w:rsidRPr="00D77EBC">
              <w:rPr>
                <w:b/>
                <w:noProof/>
              </w:rPr>
              <w:t>Vypočtěte obsah kruhové travnaté plochy a výsledek zaokrouhlete na desítky m</w:t>
            </w:r>
            <w:r w:rsidRPr="00D77EBC">
              <w:rPr>
                <w:b/>
                <w:noProof/>
                <w:vertAlign w:val="superscript"/>
              </w:rPr>
              <w:t>2</w:t>
            </w:r>
            <w:r w:rsidRPr="00D77EBC">
              <w:rPr>
                <w:b/>
                <w:noProof/>
              </w:rPr>
              <w:t xml:space="preserve">. </w:t>
            </w:r>
            <w:r>
              <w:rPr>
                <w:noProof/>
              </w:rPr>
              <w:t>V záznamovém archu uveďte celý postup řešení (použité vzorce, dosazení číselných hodnot, výpočet a jednotky).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77" o:spid="_x0000_s1219" type="#_x0000_t75" style="position:absolute;margin-left:158.15pt;margin-top:17.9pt;width:143.7pt;height:93pt;z-index:-251631616;visibility:visible;mso-position-horizontal-relative:text;mso-position-vertical-relative:text">
                  <v:imagedata r:id="rId167" o:title="" croptop="21681f" cropbottom="19732f" cropleft="14400f" cropright="30188f"/>
                </v:shape>
              </w:pict>
            </w:r>
            <w:r>
              <w:rPr>
                <w:noProof/>
              </w:rPr>
              <w:pict>
                <v:shape id="Obrázek 578" o:spid="_x0000_s1220" type="#_x0000_t75" style="position:absolute;margin-left:334.65pt;margin-top:17.85pt;width:123.3pt;height:104.55pt;z-index:-251630592;visibility:visible;mso-position-horizontal-relative:text;mso-position-vertical-relative:text">
                  <v:imagedata r:id="rId168" o:title="" croptop="20732f" cropbottom="17700f" cropleft="16990f" cropright="30569f"/>
                </v:shape>
              </w:pict>
            </w:r>
            <w:r>
              <w:rPr>
                <w:noProof/>
              </w:rPr>
              <w:t>Přiřaďte ke každému trojúhelníku (1. – 3.) určenému trojicí veličin délku strany x (A – E)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1. ___                                       2.  ___                                                  3. ___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76" o:spid="_x0000_s1221" type="#_x0000_t75" style="position:absolute;margin-left:12.15pt;margin-top:-.2pt;width:122.05pt;height:61.15pt;z-index:251683840;visibility:visible">
                  <v:imagedata r:id="rId169" o:title="" croptop="30354f" cropbottom="19327f" cropleft="15425f" cropright="32321f"/>
                </v:shape>
              </w:pic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D872DD">
            <w:pPr>
              <w:pStyle w:val="ListParagraph"/>
              <w:numPr>
                <w:ilvl w:val="0"/>
                <w:numId w:val="33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x</w:t>
            </w:r>
            <w:r>
              <w:rPr>
                <w:noProof/>
                <w:lang w:val="en-US"/>
              </w:rPr>
              <w:t xml:space="preserve"> &lt; 4 cm         B) x = 4 cm        C) x = 5 cm          D) x = 6 cm          E) x &gt; 6 cm</w:t>
            </w:r>
            <w:r>
              <w:rPr>
                <w:noProof/>
              </w:rPr>
              <w:t xml:space="preserve">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3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Ve čtyřúhelníku ABCD platí: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 w:rsidRPr="00035C22">
              <w:rPr>
                <w:noProof/>
                <w:position w:val="-14"/>
              </w:rPr>
              <w:object w:dxaOrig="5960" w:dyaOrig="400">
                <v:shape id="_x0000_i1090" type="#_x0000_t75" style="width:297.75pt;height:19.5pt" o:ole="">
                  <v:imagedata r:id="rId170" o:title=""/>
                </v:shape>
                <o:OLEObject Type="Embed" ProgID="Equation.3" ShapeID="_x0000_i1090" DrawAspect="Content" ObjectID="_1549262060" r:id="rId171"/>
              </w:object>
            </w:r>
          </w:p>
          <w:p w:rsidR="00162531" w:rsidRDefault="00162531" w:rsidP="00035C22">
            <w:pPr>
              <w:pStyle w:val="ListParagraph"/>
              <w:numPr>
                <w:ilvl w:val="0"/>
                <w:numId w:val="34"/>
              </w:numPr>
              <w:spacing w:before="60" w:after="60"/>
              <w:rPr>
                <w:noProof/>
              </w:rPr>
            </w:pPr>
            <w:r w:rsidRPr="00035C22">
              <w:rPr>
                <w:b/>
                <w:noProof/>
              </w:rPr>
              <w:t>Vypočtěte velikost úhlu</w:t>
            </w:r>
            <w:r>
              <w:rPr>
                <w:noProof/>
              </w:rPr>
              <w:t xml:space="preserve"> </w:t>
            </w:r>
            <w:r w:rsidRPr="00035C22">
              <w:rPr>
                <w:b/>
                <w:noProof/>
                <w:position w:val="-14"/>
              </w:rPr>
              <w:object w:dxaOrig="1180" w:dyaOrig="400">
                <v:shape id="_x0000_i1091" type="#_x0000_t75" style="width:58.5pt;height:19.5pt" o:ole="">
                  <v:imagedata r:id="rId172" o:title=""/>
                </v:shape>
                <o:OLEObject Type="Embed" ProgID="Equation.3" ShapeID="_x0000_i1091" DrawAspect="Content" ObjectID="_1549262061" r:id="rId173"/>
              </w:object>
            </w:r>
            <w:r w:rsidRPr="00035C22">
              <w:rPr>
                <w:b/>
                <w:noProof/>
              </w:rPr>
              <w:t>.</w:t>
            </w:r>
            <w:r>
              <w:rPr>
                <w:noProof/>
              </w:rPr>
              <w:t xml:space="preserve"> Výsledek zaokrouhlete na celé stupně. V záznamovém archu uveďte celý postup řešení.</w:t>
            </w:r>
          </w:p>
          <w:p w:rsidR="00162531" w:rsidRDefault="00162531" w:rsidP="00035C22">
            <w:pPr>
              <w:spacing w:before="60" w:after="60"/>
              <w:rPr>
                <w:noProof/>
              </w:rPr>
            </w:pPr>
          </w:p>
          <w:p w:rsidR="00162531" w:rsidRDefault="00162531" w:rsidP="00035C22">
            <w:pPr>
              <w:spacing w:before="60" w:after="60"/>
              <w:rPr>
                <w:noProof/>
              </w:rPr>
            </w:pPr>
          </w:p>
          <w:p w:rsidR="00162531" w:rsidRDefault="00162531" w:rsidP="00035C22">
            <w:pPr>
              <w:pStyle w:val="ListParagraph"/>
              <w:numPr>
                <w:ilvl w:val="0"/>
                <w:numId w:val="34"/>
              </w:numPr>
              <w:spacing w:before="60" w:after="60"/>
              <w:rPr>
                <w:noProof/>
              </w:rPr>
            </w:pPr>
            <w:r w:rsidRPr="00035C22">
              <w:rPr>
                <w:b/>
                <w:noProof/>
              </w:rPr>
              <w:t>Vypočtěte velikost úhlu</w:t>
            </w:r>
            <w:r>
              <w:rPr>
                <w:noProof/>
              </w:rPr>
              <w:t xml:space="preserve"> </w:t>
            </w:r>
            <w:r w:rsidRPr="00035C22">
              <w:rPr>
                <w:b/>
                <w:noProof/>
                <w:position w:val="-14"/>
              </w:rPr>
              <w:object w:dxaOrig="1180" w:dyaOrig="400">
                <v:shape id="_x0000_i1092" type="#_x0000_t75" style="width:58.5pt;height:19.5pt" o:ole="">
                  <v:imagedata r:id="rId174" o:title=""/>
                </v:shape>
                <o:OLEObject Type="Embed" ProgID="Equation.3" ShapeID="_x0000_i1092" DrawAspect="Content" ObjectID="_1549262062" r:id="rId175"/>
              </w:object>
            </w:r>
            <w:r>
              <w:rPr>
                <w:b/>
                <w:noProof/>
              </w:rPr>
              <w:t xml:space="preserve">. </w:t>
            </w:r>
            <w:r>
              <w:rPr>
                <w:noProof/>
              </w:rPr>
              <w:t>Výsledek zaokrouhlete na celé stupně. V záznamovém archu uveďte celý postup řešení.</w:t>
            </w:r>
          </w:p>
          <w:p w:rsidR="00162531" w:rsidRDefault="00162531" w:rsidP="00035C22">
            <w:pPr>
              <w:pStyle w:val="ListParagraph"/>
              <w:rPr>
                <w:noProof/>
              </w:rPr>
            </w:pPr>
          </w:p>
          <w:p w:rsidR="00162531" w:rsidRDefault="00162531" w:rsidP="00035C2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81" o:spid="_x0000_s1222" type="#_x0000_t75" style="position:absolute;margin-left:-135.6pt;margin-top:-158.3pt;width:126.75pt;height:185.25pt;z-index:251686912;visibility:visible">
                  <v:imagedata r:id="rId176" o:title="" croptop="11112f" cropbottom="8486f" cropleft="13257f" cropright="34682f"/>
                  <w10:wrap type="square"/>
                </v:shape>
              </w:pict>
            </w:r>
          </w:p>
          <w:p w:rsidR="00162531" w:rsidRDefault="00162531" w:rsidP="00035C22">
            <w:pPr>
              <w:spacing w:before="60" w:after="60"/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  <w:r>
              <w:t>1</w:t>
            </w: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  <w:r>
              <w:t>2</w:t>
            </w: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  <w:p w:rsidR="00162531" w:rsidRDefault="00162531" w:rsidP="00D37DCA">
            <w:pPr>
              <w:jc w:val="center"/>
            </w:pP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83" o:spid="_x0000_s1223" type="#_x0000_t75" style="position:absolute;margin-left:215pt;margin-top:32.45pt;width:268.35pt;height:76.75pt;z-index:251687936;visibility:visible;mso-position-horizontal-relative:text;mso-position-vertical-relative:text">
                  <v:imagedata r:id="rId177" o:title="" croptop="32196f" cropbottom="12606f" cropleft="11905f" cropright="12888f"/>
                  <w10:wrap type="square"/>
                </v:shape>
              </w:pict>
            </w:r>
            <w:r>
              <w:rPr>
                <w:noProof/>
              </w:rPr>
              <w:t xml:space="preserve">   Hranice </w:t>
            </w:r>
            <w:r w:rsidRPr="00035C22">
              <w:rPr>
                <w:i/>
                <w:noProof/>
              </w:rPr>
              <w:t>LP</w:t>
            </w:r>
            <w:r>
              <w:rPr>
                <w:noProof/>
              </w:rPr>
              <w:t xml:space="preserve"> mezi dvěma pozemky má délku 125 metrů. Od jejího levého okraje </w:t>
            </w:r>
            <w:r w:rsidRPr="00035C22">
              <w:rPr>
                <w:i/>
                <w:noProof/>
              </w:rPr>
              <w:t>L</w:t>
            </w:r>
            <w:r>
              <w:rPr>
                <w:noProof/>
              </w:rPr>
              <w:t xml:space="preserve"> vede rovná pěšina </w:t>
            </w:r>
            <w:r w:rsidRPr="00035C22">
              <w:rPr>
                <w:i/>
                <w:noProof/>
              </w:rPr>
              <w:t>LM</w:t>
            </w:r>
            <w:r>
              <w:rPr>
                <w:noProof/>
              </w:rPr>
              <w:t>, která s touto hranicí svírá úhel o velikosti 60°.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Na pěšině je stanoviště </w:t>
            </w:r>
            <w:r w:rsidRPr="00035C22">
              <w:rPr>
                <w:i/>
                <w:noProof/>
              </w:rPr>
              <w:t>A</w:t>
            </w:r>
            <w:r>
              <w:rPr>
                <w:noProof/>
              </w:rPr>
              <w:t xml:space="preserve">, z něhož je hranice </w:t>
            </w:r>
            <w:r w:rsidRPr="00035C22">
              <w:rPr>
                <w:i/>
                <w:noProof/>
              </w:rPr>
              <w:t>LP</w:t>
            </w:r>
            <w:r>
              <w:rPr>
                <w:noProof/>
              </w:rPr>
              <w:t xml:space="preserve"> vidět pod zorným úhlem 20°.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Pr="00035C22">
              <w:rPr>
                <w:b/>
                <w:noProof/>
              </w:rPr>
              <w:t xml:space="preserve">Jaká je vzdálenost </w:t>
            </w:r>
            <w:r w:rsidRPr="00035C22">
              <w:rPr>
                <w:i/>
                <w:noProof/>
              </w:rPr>
              <w:t>AL</w:t>
            </w:r>
            <w:r w:rsidRPr="00035C22">
              <w:rPr>
                <w:b/>
                <w:noProof/>
              </w:rPr>
              <w:t xml:space="preserve"> stanoviště </w:t>
            </w:r>
            <w:r w:rsidRPr="00035C22">
              <w:rPr>
                <w:i/>
                <w:noProof/>
              </w:rPr>
              <w:t>A</w:t>
            </w:r>
            <w:r w:rsidRPr="00035C22">
              <w:rPr>
                <w:b/>
                <w:noProof/>
              </w:rPr>
              <w:t xml:space="preserve"> od levého okraje </w:t>
            </w:r>
            <w:r w:rsidRPr="00035C22">
              <w:rPr>
                <w:i/>
                <w:noProof/>
              </w:rPr>
              <w:t>L</w:t>
            </w:r>
            <w:r w:rsidRPr="00035C22">
              <w:rPr>
                <w:b/>
                <w:noProof/>
              </w:rPr>
              <w:t xml:space="preserve"> hranice </w:t>
            </w:r>
            <w:r w:rsidRPr="00035C22">
              <w:rPr>
                <w:i/>
                <w:noProof/>
              </w:rPr>
              <w:t>LP</w:t>
            </w:r>
            <w:r>
              <w:rPr>
                <w:noProof/>
              </w:rPr>
              <w:t>. Výsledek je zaokrouhlen na celé metry.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A)  250 m         B) 343 m          C) 360 m          D) 365 m             E) jiná vzdálenost 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85" o:spid="_x0000_s1224" type="#_x0000_t75" style="position:absolute;margin-left:307.2pt;margin-top:1.2pt;width:176.15pt;height:97.8pt;z-index:251688960;visibility:visible;mso-position-horizontal-relative:text;mso-position-vertical-relative:text">
                  <v:imagedata r:id="rId178" o:title="" croptop="27638f" cropbottom="14227f" cropleft="13722f" cropright="27848f"/>
                  <w10:wrap type="square"/>
                </v:shape>
              </w:pict>
            </w:r>
            <w:r>
              <w:rPr>
                <w:noProof/>
              </w:rPr>
              <w:t xml:space="preserve">Z pravoúhlého rojúhelníku </w:t>
            </w:r>
            <w:r w:rsidRPr="00AD4D8E">
              <w:rPr>
                <w:i/>
                <w:noProof/>
              </w:rPr>
              <w:t>ABC</w:t>
            </w:r>
            <w:r>
              <w:rPr>
                <w:noProof/>
              </w:rPr>
              <w:t xml:space="preserve"> byl odstřižen bílý trojúhelník </w:t>
            </w:r>
            <w:r w:rsidRPr="00AD4D8E">
              <w:rPr>
                <w:i/>
                <w:noProof/>
              </w:rPr>
              <w:t>CED</w:t>
            </w:r>
            <w:r>
              <w:rPr>
                <w:noProof/>
              </w:rPr>
              <w:t>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Platí: </w:t>
            </w:r>
            <w:r w:rsidRPr="00035C22">
              <w:rPr>
                <w:noProof/>
                <w:position w:val="-14"/>
              </w:rPr>
              <w:object w:dxaOrig="4640" w:dyaOrig="400">
                <v:shape id="_x0000_i1093" type="#_x0000_t75" style="width:229.5pt;height:19.5pt" o:ole="">
                  <v:imagedata r:id="rId179" o:title=""/>
                </v:shape>
                <o:OLEObject Type="Embed" ProgID="Equation.3" ShapeID="_x0000_i1093" DrawAspect="Content" ObjectID="_1549262063" r:id="rId180"/>
              </w:object>
            </w:r>
            <w:r>
              <w:rPr>
                <w:noProof/>
              </w:rPr>
              <w:t>.</w:t>
            </w:r>
          </w:p>
          <w:p w:rsidR="00162531" w:rsidRDefault="00162531" w:rsidP="00BC5B67">
            <w:pPr>
              <w:spacing w:before="60" w:after="60"/>
              <w:rPr>
                <w:b/>
                <w:noProof/>
              </w:rPr>
            </w:pPr>
            <w:r w:rsidRPr="00AD4D8E">
              <w:rPr>
                <w:b/>
                <w:noProof/>
              </w:rPr>
              <w:t xml:space="preserve">Jaký je obsah tvavého čtyřúhelníku </w:t>
            </w:r>
            <w:r w:rsidRPr="00AD4D8E">
              <w:rPr>
                <w:i/>
                <w:noProof/>
              </w:rPr>
              <w:t>AB</w:t>
            </w:r>
            <w:r>
              <w:rPr>
                <w:i/>
                <w:noProof/>
              </w:rPr>
              <w:t>DE</w:t>
            </w:r>
            <w:r w:rsidRPr="00AD4D8E">
              <w:rPr>
                <w:b/>
                <w:noProof/>
              </w:rPr>
              <w:t>?</w:t>
            </w:r>
          </w:p>
          <w:p w:rsidR="00162531" w:rsidRDefault="00162531" w:rsidP="00BC5B67">
            <w:pPr>
              <w:spacing w:before="60" w:after="60"/>
              <w:rPr>
                <w:b/>
                <w:noProof/>
              </w:rPr>
            </w:pPr>
          </w:p>
          <w:p w:rsidR="00162531" w:rsidRDefault="00162531" w:rsidP="00BC5B67">
            <w:pPr>
              <w:spacing w:before="60" w:after="60"/>
              <w:rPr>
                <w:b/>
                <w:noProof/>
              </w:rPr>
            </w:pPr>
          </w:p>
          <w:p w:rsidR="00162531" w:rsidRPr="00AD4D8E" w:rsidRDefault="00162531" w:rsidP="00AD4D8E">
            <w:pPr>
              <w:spacing w:before="60" w:after="60"/>
              <w:rPr>
                <w:noProof/>
              </w:rPr>
            </w:pPr>
            <w:r w:rsidRPr="00AD4D8E">
              <w:rPr>
                <w:noProof/>
              </w:rPr>
              <w:t xml:space="preserve"> A) 21 cm</w:t>
            </w:r>
            <w:r w:rsidRPr="00AD4D8E">
              <w:rPr>
                <w:noProof/>
                <w:vertAlign w:val="superscript"/>
              </w:rPr>
              <w:t>2</w:t>
            </w:r>
            <w:r w:rsidRPr="00AD4D8E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B) </w:t>
            </w:r>
            <w:r w:rsidRPr="00AD4D8E">
              <w:rPr>
                <w:noProof/>
              </w:rPr>
              <w:t>2</w:t>
            </w:r>
            <w:r>
              <w:rPr>
                <w:noProof/>
              </w:rPr>
              <w:t>2</w:t>
            </w:r>
            <w:r w:rsidRPr="00AD4D8E">
              <w:rPr>
                <w:noProof/>
              </w:rPr>
              <w:t xml:space="preserve"> cm</w:t>
            </w:r>
            <w:r w:rsidRPr="00AD4D8E">
              <w:rPr>
                <w:noProof/>
                <w:vertAlign w:val="superscript"/>
              </w:rPr>
              <w:t>2</w:t>
            </w:r>
            <w:r w:rsidRPr="00AD4D8E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C) </w:t>
            </w:r>
            <w:r w:rsidRPr="00AD4D8E">
              <w:rPr>
                <w:noProof/>
              </w:rPr>
              <w:t>2</w:t>
            </w:r>
            <w:r>
              <w:rPr>
                <w:noProof/>
              </w:rPr>
              <w:t>3</w:t>
            </w:r>
            <w:r w:rsidRPr="00AD4D8E">
              <w:rPr>
                <w:noProof/>
              </w:rPr>
              <w:t xml:space="preserve"> cm</w:t>
            </w:r>
            <w:r w:rsidRPr="00AD4D8E">
              <w:rPr>
                <w:noProof/>
                <w:vertAlign w:val="superscript"/>
              </w:rPr>
              <w:t>2</w:t>
            </w:r>
            <w:r w:rsidRPr="00AD4D8E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D) </w:t>
            </w:r>
            <w:r w:rsidRPr="00AD4D8E">
              <w:rPr>
                <w:noProof/>
              </w:rPr>
              <w:t>2</w:t>
            </w:r>
            <w:r>
              <w:rPr>
                <w:noProof/>
              </w:rPr>
              <w:t>4</w:t>
            </w:r>
            <w:r w:rsidRPr="00AD4D8E">
              <w:rPr>
                <w:noProof/>
              </w:rPr>
              <w:t xml:space="preserve"> cm</w:t>
            </w:r>
            <w:r w:rsidRPr="00AD4D8E">
              <w:rPr>
                <w:noProof/>
                <w:vertAlign w:val="superscript"/>
              </w:rPr>
              <w:t>2</w:t>
            </w:r>
            <w:r w:rsidRPr="00AD4D8E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E) jiný obsah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86" o:spid="_x0000_s1225" type="#_x0000_t75" style="position:absolute;margin-left:357.75pt;margin-top:3.4pt;width:124.7pt;height:98.25pt;z-index:251689984;visibility:visible;mso-position-horizontal-relative:text;mso-position-vertical-relative:text">
                  <v:imagedata r:id="rId181" o:title="" croptop="15421f" cropbottom="12780f" cropleft="24914f" cropright="13975f"/>
                  <w10:wrap type="square"/>
                </v:shape>
              </w:pict>
            </w:r>
            <w:r>
              <w:rPr>
                <w:noProof/>
              </w:rPr>
              <w:t>Obrazec se skládá z tmavé a bílé plochy. Tmavou plochu tvoří část čtverce ABCD a půlkruh s průměrem AD. Bílou plochu tvoří kruh se středem B a průměrem XY.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Platí: </w:t>
            </w:r>
            <w:r w:rsidRPr="00764489">
              <w:rPr>
                <w:noProof/>
                <w:position w:val="-14"/>
              </w:rPr>
              <w:object w:dxaOrig="2640" w:dyaOrig="400">
                <v:shape id="_x0000_i1094" type="#_x0000_t75" style="width:132pt;height:20.25pt" o:ole="">
                  <v:imagedata r:id="rId182" o:title=""/>
                </v:shape>
                <o:OLEObject Type="Embed" ProgID="Equation.3" ShapeID="_x0000_i1094" DrawAspect="Content" ObjectID="_1549262064" r:id="rId183"/>
              </w:object>
            </w:r>
            <w:r>
              <w:rPr>
                <w:noProof/>
              </w:rPr>
              <w:t>.</w:t>
            </w:r>
          </w:p>
          <w:p w:rsidR="00162531" w:rsidRPr="00764489" w:rsidRDefault="00162531" w:rsidP="00BC5B67">
            <w:pPr>
              <w:spacing w:before="60" w:after="60"/>
              <w:rPr>
                <w:b/>
                <w:noProof/>
              </w:rPr>
            </w:pPr>
            <w:r w:rsidRPr="00764489">
              <w:rPr>
                <w:b/>
                <w:noProof/>
              </w:rPr>
              <w:t>Rozhodněte o každém z následujících tvrzení  (1. – 4.), zda je pravdivé (A), či nikoli (N).</w:t>
            </w:r>
          </w:p>
          <w:p w:rsidR="00162531" w:rsidRDefault="00162531" w:rsidP="00BC5B67">
            <w:pPr>
              <w:spacing w:before="60" w:after="60"/>
              <w:rPr>
                <w:noProof/>
              </w:rPr>
            </w:pPr>
          </w:p>
          <w:p w:rsidR="00162531" w:rsidRDefault="00162531" w:rsidP="00624CFA">
            <w:pPr>
              <w:pStyle w:val="ListParagraph"/>
              <w:numPr>
                <w:ilvl w:val="0"/>
                <w:numId w:val="35"/>
              </w:numPr>
              <w:spacing w:before="60" w:after="60" w:line="480" w:lineRule="auto"/>
              <w:rPr>
                <w:noProof/>
              </w:rPr>
            </w:pPr>
            <w:r>
              <w:rPr>
                <w:noProof/>
              </w:rPr>
              <w:t>Obsah tmavého půlkruhu je 400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 w:rsidRPr="00764489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                                                                         ___</w:t>
            </w:r>
          </w:p>
          <w:p w:rsidR="00162531" w:rsidRDefault="00162531" w:rsidP="00624CFA">
            <w:pPr>
              <w:pStyle w:val="ListParagraph"/>
              <w:numPr>
                <w:ilvl w:val="0"/>
                <w:numId w:val="35"/>
              </w:numPr>
              <w:spacing w:before="60" w:after="60" w:line="480" w:lineRule="auto"/>
              <w:rPr>
                <w:noProof/>
              </w:rPr>
            </w:pPr>
            <w:r>
              <w:rPr>
                <w:noProof/>
              </w:rPr>
              <w:t>Obsah bílého kruhu je polovinou obsahu tmavého půlkruhu.                                      ___</w:t>
            </w:r>
          </w:p>
          <w:p w:rsidR="00162531" w:rsidRDefault="00162531" w:rsidP="00624CFA">
            <w:pPr>
              <w:pStyle w:val="ListParagraph"/>
              <w:numPr>
                <w:ilvl w:val="0"/>
                <w:numId w:val="35"/>
              </w:numPr>
              <w:spacing w:before="60" w:after="60" w:line="480" w:lineRule="auto"/>
              <w:rPr>
                <w:noProof/>
              </w:rPr>
            </w:pPr>
            <w:r>
              <w:rPr>
                <w:noProof/>
              </w:rPr>
              <w:t xml:space="preserve">Obsah bílé části čtverce </w:t>
            </w:r>
            <w:r w:rsidRPr="00764489">
              <w:rPr>
                <w:i/>
                <w:noProof/>
              </w:rPr>
              <w:t>ABCD</w:t>
            </w:r>
            <w:r>
              <w:rPr>
                <w:noProof/>
              </w:rPr>
              <w:t xml:space="preserve"> je 25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 w:rsidRPr="00764489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                                                                 ___</w:t>
            </w:r>
          </w:p>
          <w:p w:rsidR="00162531" w:rsidRDefault="00162531" w:rsidP="00624CFA">
            <w:pPr>
              <w:pStyle w:val="ListParagraph"/>
              <w:numPr>
                <w:ilvl w:val="0"/>
                <w:numId w:val="35"/>
              </w:numPr>
              <w:spacing w:before="60" w:after="60" w:line="480" w:lineRule="auto"/>
              <w:rPr>
                <w:noProof/>
              </w:rPr>
            </w:pPr>
            <w:r>
              <w:rPr>
                <w:noProof/>
              </w:rPr>
              <w:t>Obsah bílého kruhu je 200</w:t>
            </w:r>
            <w:r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cm</w:t>
            </w:r>
            <w:r w:rsidRPr="00764489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>.                                                                                 ___</w:t>
            </w:r>
          </w:p>
          <w:p w:rsidR="00162531" w:rsidRDefault="00162531" w:rsidP="00764489">
            <w:pPr>
              <w:pStyle w:val="ListParagraph"/>
              <w:spacing w:before="60" w:after="60"/>
              <w:rPr>
                <w:noProof/>
              </w:rPr>
            </w:pP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20B8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89" o:spid="_x0000_s1226" type="#_x0000_t75" style="position:absolute;margin-left:282.7pt;margin-top:6pt;width:201pt;height:107.7pt;z-index:251691008;visibility:visible;mso-position-horizontal-relative:margin;mso-position-vertical-relative:text">
                  <v:imagedata r:id="rId184" o:title="" croptop="15096f" cropbottom="10507f" cropleft="11681f" cropright="11968f"/>
                  <w10:wrap type="square" anchorx="margin"/>
                </v:shape>
              </w:pict>
            </w:r>
            <w:r>
              <w:rPr>
                <w:noProof/>
              </w:rPr>
              <w:t xml:space="preserve">Svisle rostoucí strom je vysoký 39 m. Místo pozorování </w:t>
            </w:r>
            <w:r w:rsidRPr="00D20B81">
              <w:rPr>
                <w:i/>
                <w:noProof/>
              </w:rPr>
              <w:t>P</w:t>
            </w:r>
            <w:r>
              <w:rPr>
                <w:noProof/>
              </w:rPr>
              <w:t xml:space="preserve"> je od paty kmene stromu vzdáleno 101 m a od vrcholu stromu 128 m. Z místa pozorování </w:t>
            </w:r>
            <w:r w:rsidRPr="00D20B81">
              <w:rPr>
                <w:i/>
                <w:noProof/>
              </w:rPr>
              <w:t>P</w:t>
            </w:r>
            <w:r>
              <w:rPr>
                <w:noProof/>
              </w:rPr>
              <w:t xml:space="preserve"> se strom od paty kmene po jeho vrchol jeví v zorném úhlu </w:t>
            </w:r>
            <w:r w:rsidRPr="00D20B81">
              <w:rPr>
                <w:i/>
                <w:noProof/>
              </w:rPr>
              <w:sym w:font="Symbol" w:char="F06A"/>
            </w:r>
            <w:r>
              <w:rPr>
                <w:noProof/>
              </w:rPr>
              <w:t>.</w:t>
            </w:r>
          </w:p>
          <w:p w:rsidR="00162531" w:rsidRDefault="00162531" w:rsidP="00D20B81">
            <w:pPr>
              <w:spacing w:before="60" w:after="60"/>
              <w:rPr>
                <w:noProof/>
              </w:rPr>
            </w:pPr>
            <w:r w:rsidRPr="00D20B81">
              <w:rPr>
                <w:b/>
                <w:noProof/>
              </w:rPr>
              <w:t>Jaká je velikost zorného úhlu</w:t>
            </w:r>
            <w:r>
              <w:rPr>
                <w:noProof/>
              </w:rPr>
              <w:t xml:space="preserve"> </w:t>
            </w:r>
            <w:r w:rsidRPr="00D20B81">
              <w:rPr>
                <w:i/>
                <w:noProof/>
              </w:rPr>
              <w:sym w:font="Symbol" w:char="F06A"/>
            </w:r>
            <w:r>
              <w:rPr>
                <w:noProof/>
              </w:rPr>
              <w:t>? (Výsledek je zaokrouhlen na celé stupně, tloušťku stromu zanedbáváme.)</w:t>
            </w: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56028C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14°                    B) 18°                   C) 21°                     D) 23°                   E) 38°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20B8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shape id="Obrázek 590" o:spid="_x0000_s1227" type="#_x0000_t75" style="position:absolute;margin-left:340.35pt;margin-top:3.6pt;width:144.65pt;height:76pt;z-index:251692032;visibility:visible;mso-position-horizontal-relative:text;mso-position-vertical-relative:text">
                  <v:imagedata r:id="rId185" o:title="" croptop="29920f" cropbottom="14920f" cropleft="30141f" cropright="13251f"/>
                  <w10:wrap type="square"/>
                </v:shape>
              </w:pict>
            </w:r>
            <w:r>
              <w:rPr>
                <w:noProof/>
              </w:rPr>
              <w:t>Šestiúhelník ABCDEF je složen z bílého lichoběžníku a dvou tmavých rovnoramenných pravoúhlých trojúhelníků. Výška lichoběžníku je 4 cm, jedna jeho základna měří 6 cm a obsah lichoběžníku je 32 cm</w:t>
            </w:r>
            <w:r w:rsidRPr="00672EF6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. </w:t>
            </w:r>
          </w:p>
          <w:p w:rsidR="00162531" w:rsidRDefault="00162531" w:rsidP="00D20B81">
            <w:pPr>
              <w:spacing w:before="60" w:after="60"/>
              <w:rPr>
                <w:noProof/>
              </w:rPr>
            </w:pPr>
            <w:r w:rsidRPr="00672EF6">
              <w:rPr>
                <w:b/>
                <w:noProof/>
              </w:rPr>
              <w:t>Jaký je obsah šestiúhelníku</w:t>
            </w:r>
            <w:r>
              <w:rPr>
                <w:noProof/>
              </w:rPr>
              <w:t xml:space="preserve"> </w:t>
            </w:r>
            <w:r w:rsidRPr="00672EF6">
              <w:rPr>
                <w:i/>
                <w:noProof/>
              </w:rPr>
              <w:t>ABCDEF</w:t>
            </w:r>
            <w:r>
              <w:rPr>
                <w:noProof/>
              </w:rPr>
              <w:t>?</w:t>
            </w: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Pr="00672EF6" w:rsidRDefault="00162531" w:rsidP="00D20B8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74,5 cm</w:t>
            </w:r>
            <w:r w:rsidRPr="00672EF6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 B) 82 cm</w:t>
            </w:r>
            <w:r w:rsidRPr="00672EF6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C) 90,5 cm</w:t>
            </w:r>
            <w:r w:rsidRPr="00672EF6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 D)96 cm</w:t>
            </w:r>
            <w:r w:rsidRPr="00672EF6"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            E) 100 cm</w:t>
            </w:r>
            <w:r w:rsidRPr="00672EF6">
              <w:rPr>
                <w:noProof/>
                <w:vertAlign w:val="superscript"/>
              </w:rPr>
              <w:t>2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2</w:t>
            </w:r>
          </w:p>
        </w:tc>
      </w:tr>
      <w:tr w:rsidR="00162531" w:rsidTr="00A21500">
        <w:trPr>
          <w:trHeight w:val="416"/>
        </w:trPr>
        <w:tc>
          <w:tcPr>
            <w:tcW w:w="490" w:type="dxa"/>
            <w:vAlign w:val="center"/>
          </w:tcPr>
          <w:p w:rsidR="00162531" w:rsidRDefault="00162531" w:rsidP="00FA3F01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78" w:type="dxa"/>
            <w:vAlign w:val="center"/>
          </w:tcPr>
          <w:p w:rsidR="00162531" w:rsidRDefault="00162531" w:rsidP="00D20B8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 každé zobrazené situaci (1. – 3.) je šířka řeky označena symbolem </w:t>
            </w:r>
            <w:r w:rsidRPr="00BF0F7E">
              <w:rPr>
                <w:i/>
                <w:noProof/>
              </w:rPr>
              <w:t>s</w:t>
            </w:r>
            <w:r>
              <w:rPr>
                <w:noProof/>
              </w:rPr>
              <w:t xml:space="preserve"> a vzdálenost AB je 50 cm.</w:t>
            </w:r>
          </w:p>
          <w:p w:rsidR="00162531" w:rsidRDefault="00162531" w:rsidP="00D20B8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pict>
                <v:group id="Skupina 600" o:spid="_x0000_s1228" style="position:absolute;margin-left:313.25pt;margin-top:27.05pt;width:159.1pt;height:85.4pt;z-index:251695104" coordorigin="1318" coordsize="20259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">
                  <v:shape id="Obrázek 594" o:spid="_x0000_s1229" type="#_x0000_t75" style="position:absolute;left:3657;width:17920;height:10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/OjFAAAA3AAAAA8AAABkcnMvZG93bnJldi54bWxEj09rAjEUxO8Fv0N4hd5qtuKfdmsULYj2&#10;IqwWen1sXjfbJi/LJq7rtzdCweMwM79h5sveWdFRG2rPCl6GGQji0uuaKwVfx83zK4gQkTVaz6Tg&#10;QgGWi8HDHHPtz1xQd4iVSBAOOSowMTa5lKE05DAMfUOcvB/fOoxJtpXULZ4T3Fk5yrKpdFhzWjDY&#10;0Ieh8u9wcgq2G9MVlqvT+ntPYzv9nX3WxUypp8d+9Q4iUh/v4f/2TiuYvI3hdiYd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BvzoxQAAANwAAAAPAAAAAAAAAAAAAAAA&#10;AJ8CAABkcnMvZG93bnJldi54bWxQSwUGAAAAAAQABAD3AAAAkQMAAAAA&#10;">
                    <v:imagedata r:id="rId186" o:title="" croptop="19074f" cropbottom="18534f" cropleft="8132f" cropright="31473f"/>
                    <v:path arrowok="t"/>
                  </v:shape>
                  <v:shape id="Textové pole 2" o:spid="_x0000_s1230" type="#_x0000_t202" style="position:absolute;left:1318;top:1245;width:3444;height:2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TE8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Bs8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gTE8MAAADcAAAADwAAAAAAAAAAAAAAAACYAgAAZHJzL2Rv&#10;d25yZXYueG1sUEsFBgAAAAAEAAQA9QAAAIgDAAAAAA==&#10;" filled="f" stroked="f">
                    <v:textbox style="mso-fit-shape-to-text:t">
                      <w:txbxContent>
                        <w:p w:rsidR="00162531" w:rsidRDefault="00162531">
                          <w:r>
                            <w:t>3.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Skupina 599" o:spid="_x0000_s1231" style="position:absolute;margin-left:154.25pt;margin-top:28.2pt;width:157.75pt;height:63.4pt;z-index:251694080" coordorigin="1316" coordsize="20038,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">
                  <v:shape id="Obrázek 592" o:spid="_x0000_s1232" type="#_x0000_t75" style="position:absolute;left:3072;width:18282;height:80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ml3FAAAA3AAAAA8AAABkcnMvZG93bnJldi54bWxEj0FrAjEUhO9C/0N4BS9SsxXUujVKERQp&#10;eqgVvD43r7uLm5cliRr/vSkIHoeZ+YaZzqNpxIWcry0reO9nIIgLq2suFex/l28fIHxA1thYJgU3&#10;8jCfvXSmmGt75R+67EIpEoR9jgqqENpcSl9UZND3bUucvD/rDIYkXSm1w2uCm0YOsmwkDdacFips&#10;aVFRcdqdjYLeZj/y3+yO23F9GJ+OmzhcxahU9zV+fYIIFMMz/GivtYLhZAD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JpdxQAAANwAAAAPAAAAAAAAAAAAAAAA&#10;AJ8CAABkcnMvZG93bnJldi54bWxQSwUGAAAAAAQABAD3AAAAkQMAAAAA&#10;">
                    <v:imagedata r:id="rId187" o:title="" croptop="39405f" cropbottom="6433f" cropleft="9213f" cropright="31189f"/>
                    <v:path arrowok="t"/>
                  </v:shape>
                  <v:shape id="Textové pole 2" o:spid="_x0000_s1233" type="#_x0000_t202" style="position:absolute;left:1316;top:876;width:3436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2iM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D+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2iMMAAADcAAAADwAAAAAAAAAAAAAAAACYAgAAZHJzL2Rv&#10;d25yZXYueG1sUEsFBgAAAAAEAAQA9QAAAIgDAAAAAA==&#10;" filled="f" stroked="f">
                    <v:textbox style="mso-fit-shape-to-text:t">
                      <w:txbxContent>
                        <w:p w:rsidR="00162531" w:rsidRDefault="00162531">
                          <w:r>
                            <w:t>2.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Skupina 598" o:spid="_x0000_s1234" style="position:absolute;margin-left:-4.95pt;margin-top:29.6pt;width:157.2pt;height:61.05pt;z-index:251693056" coordsize="19962,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">
                  <v:shape id="Obrázek 593" o:spid="_x0000_s1235" type="#_x0000_t75" style="position:absolute;left:2340;width:17622;height:77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rrXDAAAA3AAAAA8AAABkcnMvZG93bnJldi54bWxEj09rAjEUxO8Fv0N4greaqLTqahQRCtKb&#10;fw4eH5vn7uLmZU3S3fXbm0Khx2FmfsOst72tRUs+VI41TMYKBHHuTMWFhsv5630BIkRkg7Vj0vCk&#10;ANvN4G2NmXEdH6k9xUIkCIcMNZQxNpmUIS/JYhi7hjh5N+ctxiR9IY3HLsFtLadKfUqLFaeFEhva&#10;l5TfTz9WQ7eXR/9ov+dKyfPBMF0fd7xqPRr2uxWISH38D/+1D0bDx3IGv2fS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autcMAAADcAAAADwAAAAAAAAAAAAAAAACf&#10;AgAAZHJzL2Rvd25yZXYueG1sUEsFBgAAAAAEAAQA9wAAAI8DAAAAAA==&#10;">
                    <v:imagedata r:id="rId187" o:title="" croptop="14961f" cropbottom="30746f" cropleft="9009f" cropright="31189f"/>
                    <v:path arrowok="t"/>
                  </v:shape>
                  <v:shape id="Textové pole 2" o:spid="_x0000_s1236" type="#_x0000_t202" style="position:absolute;top:1099;width:3435;height:2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o/8IA&#10;AADcAAAADwAAAGRycy9kb3ducmV2LnhtbESPQWvCQBSE74X+h+UJvdWNQkqbuopUCx56qab3R/Y1&#10;G8y+Ddmnif/eFQSPw8x8wyxWo2/VmfrYBDYwm2agiKtgG64NlIfv13dQUZAttoHJwIUirJbPTwss&#10;bBj4l857qVWCcCzQgBPpCq1j5chjnIaOOHn/ofcoSfa1tj0OCe5bPc+yN+2x4bTgsKMvR9Vxf/IG&#10;ROx6dim3Pu7+xp/N4LIqx9KYl8m4/gQlNMojfG/vrIH8I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ij/wgAAANwAAAAPAAAAAAAAAAAAAAAAAJgCAABkcnMvZG93&#10;bnJldi54bWxQSwUGAAAAAAQABAD1AAAAhwMAAAAA&#10;" filled="f" stroked="f">
                    <v:textbox style="mso-fit-shape-to-text:t">
                      <w:txbxContent>
                        <w:p w:rsidR="00162531" w:rsidRDefault="00162531">
                          <w:r>
                            <w:t>1.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  <w:r w:rsidRPr="00672EF6">
              <w:rPr>
                <w:b/>
                <w:noProof/>
              </w:rPr>
              <w:t xml:space="preserve">Přiřaďte ke každé situaci (1. – 3.) odpovídající šířku </w:t>
            </w:r>
            <w:r w:rsidRPr="00BF0F7E">
              <w:rPr>
                <w:i/>
                <w:noProof/>
              </w:rPr>
              <w:t>s</w:t>
            </w:r>
            <w:r w:rsidRPr="00672EF6">
              <w:rPr>
                <w:b/>
                <w:noProof/>
              </w:rPr>
              <w:t> řeky (A – E).</w:t>
            </w:r>
            <w:r>
              <w:rPr>
                <w:noProof/>
              </w:rPr>
              <w:t xml:space="preserve"> Výsledky jsou zaokrouhleny na celé metry.</w:t>
            </w: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  <w:bookmarkStart w:id="0" w:name="_GoBack"/>
            <w:bookmarkEnd w:id="0"/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</w:p>
          <w:p w:rsidR="00162531" w:rsidRDefault="00162531" w:rsidP="00D20B8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méně než 28 m             B) 30 m            C) 32 m             D) 34 m          E) více než 36 m</w:t>
            </w:r>
          </w:p>
        </w:tc>
        <w:tc>
          <w:tcPr>
            <w:tcW w:w="360" w:type="dxa"/>
            <w:vAlign w:val="center"/>
          </w:tcPr>
          <w:p w:rsidR="00162531" w:rsidRDefault="00162531" w:rsidP="00D37DCA">
            <w:pPr>
              <w:jc w:val="center"/>
            </w:pPr>
            <w:r>
              <w:t>3</w:t>
            </w:r>
          </w:p>
        </w:tc>
      </w:tr>
    </w:tbl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Default="00162531" w:rsidP="005D4216">
      <w:pPr>
        <w:rPr>
          <w:b/>
        </w:rPr>
      </w:pPr>
    </w:p>
    <w:p w:rsidR="00162531" w:rsidRPr="008968C3" w:rsidRDefault="00162531" w:rsidP="005D4216">
      <w:pPr>
        <w:rPr>
          <w:b/>
        </w:rPr>
      </w:pPr>
      <w:r w:rsidRPr="008968C3">
        <w:rPr>
          <w:b/>
        </w:rPr>
        <w:t>Výsledky:</w:t>
      </w: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935"/>
        <w:gridCol w:w="936"/>
        <w:gridCol w:w="1091"/>
        <w:gridCol w:w="1247"/>
        <w:gridCol w:w="1091"/>
        <w:gridCol w:w="1403"/>
        <w:gridCol w:w="967"/>
        <w:gridCol w:w="780"/>
        <w:gridCol w:w="1059"/>
      </w:tblGrid>
      <w:tr w:rsidR="00162531" w:rsidRPr="00314FB4" w:rsidTr="00624CFA">
        <w:trPr>
          <w:trHeight w:val="252"/>
        </w:trPr>
        <w:tc>
          <w:tcPr>
            <w:tcW w:w="587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1.</w:t>
            </w:r>
          </w:p>
        </w:tc>
        <w:tc>
          <w:tcPr>
            <w:tcW w:w="935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2.</w:t>
            </w:r>
          </w:p>
        </w:tc>
        <w:tc>
          <w:tcPr>
            <w:tcW w:w="936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3.</w:t>
            </w:r>
          </w:p>
        </w:tc>
        <w:tc>
          <w:tcPr>
            <w:tcW w:w="1091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4.</w:t>
            </w:r>
          </w:p>
        </w:tc>
        <w:tc>
          <w:tcPr>
            <w:tcW w:w="1247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5.</w:t>
            </w:r>
          </w:p>
        </w:tc>
        <w:tc>
          <w:tcPr>
            <w:tcW w:w="1091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6.</w:t>
            </w:r>
          </w:p>
        </w:tc>
        <w:tc>
          <w:tcPr>
            <w:tcW w:w="1403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7.</w:t>
            </w:r>
          </w:p>
        </w:tc>
        <w:tc>
          <w:tcPr>
            <w:tcW w:w="967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8.</w:t>
            </w:r>
          </w:p>
        </w:tc>
        <w:tc>
          <w:tcPr>
            <w:tcW w:w="780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9.</w:t>
            </w:r>
          </w:p>
        </w:tc>
        <w:tc>
          <w:tcPr>
            <w:tcW w:w="1059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 w:rsidRPr="00314FB4">
              <w:rPr>
                <w:b/>
              </w:rPr>
              <w:t>10.</w:t>
            </w:r>
          </w:p>
        </w:tc>
      </w:tr>
      <w:tr w:rsidR="00162531" w:rsidTr="00624CFA">
        <w:trPr>
          <w:trHeight w:val="769"/>
        </w:trPr>
        <w:tc>
          <w:tcPr>
            <w:tcW w:w="587" w:type="dxa"/>
            <w:vAlign w:val="center"/>
          </w:tcPr>
          <w:p w:rsidR="00162531" w:rsidRDefault="00162531" w:rsidP="00271BF4">
            <w:pPr>
              <w:jc w:val="center"/>
            </w:pPr>
          </w:p>
        </w:tc>
        <w:tc>
          <w:tcPr>
            <w:tcW w:w="935" w:type="dxa"/>
            <w:vAlign w:val="center"/>
          </w:tcPr>
          <w:p w:rsidR="00162531" w:rsidRDefault="00162531" w:rsidP="00271BF4">
            <w:pPr>
              <w:jc w:val="center"/>
            </w:pPr>
            <w:r>
              <w:t>120°</w:t>
            </w:r>
          </w:p>
          <w:p w:rsidR="00162531" w:rsidRDefault="00162531" w:rsidP="00271BF4">
            <w:pPr>
              <w:jc w:val="center"/>
            </w:pPr>
          </w:p>
        </w:tc>
        <w:tc>
          <w:tcPr>
            <w:tcW w:w="936" w:type="dxa"/>
            <w:vAlign w:val="center"/>
          </w:tcPr>
          <w:p w:rsidR="00162531" w:rsidRDefault="00162531" w:rsidP="00271BF4">
            <w:pPr>
              <w:jc w:val="center"/>
            </w:pPr>
            <w:r>
              <w:t>2,4</w:t>
            </w:r>
          </w:p>
        </w:tc>
        <w:tc>
          <w:tcPr>
            <w:tcW w:w="1091" w:type="dxa"/>
            <w:vAlign w:val="center"/>
          </w:tcPr>
          <w:p w:rsidR="00162531" w:rsidRDefault="00162531" w:rsidP="00271BF4">
            <w:pPr>
              <w:jc w:val="center"/>
            </w:pPr>
            <w:r>
              <w:t>28,5 cm</w:t>
            </w:r>
            <w:r w:rsidRPr="00271BF4">
              <w:rPr>
                <w:vertAlign w:val="superscript"/>
              </w:rPr>
              <w:t>2</w:t>
            </w:r>
          </w:p>
        </w:tc>
        <w:tc>
          <w:tcPr>
            <w:tcW w:w="1247" w:type="dxa"/>
            <w:vAlign w:val="center"/>
          </w:tcPr>
          <w:p w:rsidR="00162531" w:rsidRPr="00271BF4" w:rsidRDefault="00162531" w:rsidP="00296258">
            <w:pPr>
              <w:jc w:val="center"/>
              <w:rPr>
                <w:vertAlign w:val="superscript"/>
              </w:rPr>
            </w:pPr>
            <w:r>
              <w:t>a) 3800 m</w:t>
            </w:r>
            <w:r w:rsidRPr="00271BF4">
              <w:rPr>
                <w:vertAlign w:val="superscript"/>
              </w:rPr>
              <w:t>2</w:t>
            </w:r>
          </w:p>
          <w:p w:rsidR="00162531" w:rsidRDefault="00162531" w:rsidP="00296258">
            <w:pPr>
              <w:ind w:hanging="108"/>
              <w:jc w:val="center"/>
            </w:pPr>
            <w:r>
              <w:t>b) 165 m</w:t>
            </w:r>
          </w:p>
        </w:tc>
        <w:tc>
          <w:tcPr>
            <w:tcW w:w="1091" w:type="dxa"/>
            <w:vAlign w:val="center"/>
          </w:tcPr>
          <w:p w:rsidR="00162531" w:rsidRDefault="00162531" w:rsidP="00271BF4">
            <w:pPr>
              <w:jc w:val="center"/>
            </w:pPr>
            <w:r>
              <w:t>157 kroků</w:t>
            </w:r>
          </w:p>
        </w:tc>
        <w:tc>
          <w:tcPr>
            <w:tcW w:w="1403" w:type="dxa"/>
            <w:vAlign w:val="center"/>
          </w:tcPr>
          <w:p w:rsidR="00162531" w:rsidRDefault="00162531" w:rsidP="00296258">
            <w:pPr>
              <w:jc w:val="center"/>
            </w:pPr>
            <w:r w:rsidRPr="00271BF4">
              <w:rPr>
                <w:position w:val="-14"/>
              </w:rPr>
              <w:object w:dxaOrig="920" w:dyaOrig="400">
                <v:shape id="_x0000_i1095" type="#_x0000_t75" style="width:45.75pt;height:20.25pt" o:ole="">
                  <v:imagedata r:id="rId188" o:title=""/>
                </v:shape>
                <o:OLEObject Type="Embed" ProgID="Equation.3" ShapeID="_x0000_i1095" DrawAspect="Content" ObjectID="_1549262065" r:id="rId189"/>
              </w:object>
            </w:r>
          </w:p>
          <w:p w:rsidR="00162531" w:rsidRDefault="00162531" w:rsidP="00296258">
            <w:pPr>
              <w:jc w:val="center"/>
            </w:pPr>
            <w:r>
              <w:t xml:space="preserve">b) </w:t>
            </w:r>
            <w:r w:rsidRPr="00271BF4">
              <w:rPr>
                <w:i/>
              </w:rPr>
              <w:t>v</w:t>
            </w:r>
            <w:r>
              <w:t xml:space="preserve"> = 9   </w:t>
            </w:r>
          </w:p>
        </w:tc>
        <w:tc>
          <w:tcPr>
            <w:tcW w:w="967" w:type="dxa"/>
            <w:vAlign w:val="center"/>
          </w:tcPr>
          <w:p w:rsidR="00162531" w:rsidRPr="00296258" w:rsidRDefault="00162531" w:rsidP="00296258">
            <w:pPr>
              <w:jc w:val="center"/>
              <w:rPr>
                <w:rFonts w:ascii="Symbol" w:hAnsi="Symbol"/>
                <w:sz w:val="20"/>
                <w:szCs w:val="20"/>
              </w:rPr>
            </w:pPr>
            <w:r w:rsidRPr="00296258">
              <w:rPr>
                <w:rFonts w:ascii="Symbol" w:hAnsi="Symbol"/>
                <w:i/>
                <w:sz w:val="20"/>
                <w:szCs w:val="20"/>
              </w:rPr>
              <w:t></w:t>
            </w:r>
            <w:r w:rsidRPr="00296258">
              <w:rPr>
                <w:rFonts w:ascii="Symbol" w:hAnsi="Symbol"/>
                <w:i/>
                <w:sz w:val="20"/>
                <w:szCs w:val="20"/>
              </w:rPr>
              <w:t></w:t>
            </w:r>
            <w:r w:rsidRPr="00296258">
              <w:rPr>
                <w:rFonts w:ascii="Symbol" w:hAnsi="Symbol"/>
                <w:sz w:val="20"/>
                <w:szCs w:val="20"/>
              </w:rPr>
              <w:t></w:t>
            </w:r>
            <w:r w:rsidRPr="00296258">
              <w:rPr>
                <w:rFonts w:ascii="Symbol" w:hAnsi="Symbol"/>
                <w:sz w:val="20"/>
                <w:szCs w:val="20"/>
              </w:rPr>
              <w:t></w:t>
            </w:r>
            <w:r w:rsidRPr="00296258">
              <w:rPr>
                <w:rFonts w:ascii="Symbol" w:hAnsi="Symbol"/>
                <w:sz w:val="20"/>
                <w:szCs w:val="20"/>
              </w:rPr>
              <w:t></w:t>
            </w:r>
            <w:r w:rsidRPr="00296258">
              <w:rPr>
                <w:rFonts w:ascii="Symbol" w:hAnsi="Symbol"/>
                <w:sz w:val="20"/>
                <w:szCs w:val="20"/>
              </w:rPr>
              <w:t></w:t>
            </w:r>
            <w:r w:rsidRPr="00296258">
              <w:rPr>
                <w:rFonts w:ascii="Symbol" w:hAnsi="Symbol"/>
                <w:sz w:val="20"/>
                <w:szCs w:val="20"/>
              </w:rPr>
              <w:t></w:t>
            </w:r>
          </w:p>
          <w:p w:rsidR="00162531" w:rsidRPr="00296258" w:rsidRDefault="00162531" w:rsidP="00296258">
            <w:pPr>
              <w:jc w:val="center"/>
              <w:rPr>
                <w:rFonts w:ascii="Symbol" w:hAnsi="Symbol"/>
                <w:sz w:val="20"/>
                <w:szCs w:val="20"/>
              </w:rPr>
            </w:pPr>
            <w:r w:rsidRPr="00296258">
              <w:rPr>
                <w:rFonts w:ascii="Symbol" w:hAnsi="Symbol"/>
                <w:i/>
                <w:sz w:val="20"/>
                <w:szCs w:val="20"/>
              </w:rPr>
              <w:t></w:t>
            </w:r>
            <w:r w:rsidRPr="00296258">
              <w:rPr>
                <w:rFonts w:ascii="Symbol" w:hAnsi="Symbol"/>
                <w:sz w:val="20"/>
                <w:szCs w:val="20"/>
              </w:rPr>
              <w:t></w:t>
            </w:r>
            <w:r w:rsidRPr="00296258">
              <w:rPr>
                <w:rFonts w:ascii="Symbol" w:hAnsi="Symbol"/>
                <w:sz w:val="20"/>
                <w:szCs w:val="20"/>
              </w:rPr>
              <w:t></w:t>
            </w:r>
            <w:r w:rsidRPr="00296258">
              <w:rPr>
                <w:rFonts w:ascii="Symbol" w:hAnsi="Symbol"/>
                <w:sz w:val="20"/>
                <w:szCs w:val="20"/>
              </w:rPr>
              <w:t></w:t>
            </w:r>
            <w:r w:rsidRPr="00296258">
              <w:rPr>
                <w:rFonts w:ascii="Symbol" w:hAnsi="Symbol"/>
                <w:sz w:val="20"/>
                <w:szCs w:val="20"/>
              </w:rPr>
              <w:t></w:t>
            </w:r>
            <w:r w:rsidRPr="00296258">
              <w:rPr>
                <w:rFonts w:ascii="Symbol" w:hAnsi="Symbol"/>
                <w:sz w:val="20"/>
                <w:szCs w:val="20"/>
              </w:rPr>
              <w:t></w:t>
            </w:r>
            <w:r w:rsidRPr="00296258">
              <w:rPr>
                <w:rFonts w:ascii="Symbol" w:hAnsi="Symbol"/>
                <w:sz w:val="20"/>
                <w:szCs w:val="20"/>
              </w:rPr>
              <w:t></w:t>
            </w:r>
            <w:r w:rsidRPr="00296258">
              <w:rPr>
                <w:rFonts w:ascii="Symbol" w:hAnsi="Symbol"/>
                <w:sz w:val="20"/>
                <w:szCs w:val="20"/>
              </w:rPr>
              <w:t></w:t>
            </w:r>
          </w:p>
          <w:p w:rsidR="00162531" w:rsidRPr="00271BF4" w:rsidRDefault="00162531" w:rsidP="00296258">
            <w:pPr>
              <w:ind w:left="-108"/>
              <w:jc w:val="center"/>
              <w:rPr>
                <w:vertAlign w:val="superscript"/>
              </w:rPr>
            </w:pPr>
            <w:r w:rsidRPr="00296258">
              <w:rPr>
                <w:rFonts w:ascii="Symbol" w:hAnsi="Symbol"/>
                <w:sz w:val="20"/>
                <w:szCs w:val="20"/>
              </w:rPr>
              <w:t></w:t>
            </w:r>
            <w:r w:rsidRPr="00296258">
              <w:rPr>
                <w:rFonts w:ascii="Symbol" w:hAnsi="Symbol"/>
                <w:sz w:val="20"/>
                <w:szCs w:val="20"/>
              </w:rPr>
              <w:t></w:t>
            </w:r>
            <w:r w:rsidRPr="00296258">
              <w:rPr>
                <w:rFonts w:ascii="Symbol" w:hAnsi="Symbol"/>
                <w:sz w:val="20"/>
                <w:szCs w:val="20"/>
              </w:rPr>
              <w:t></w:t>
            </w:r>
            <w:r w:rsidRPr="00296258">
              <w:rPr>
                <w:rFonts w:ascii="Symbol" w:hAnsi="Symbol"/>
                <w:sz w:val="20"/>
                <w:szCs w:val="20"/>
              </w:rPr>
              <w:t></w:t>
            </w:r>
            <w:r w:rsidRPr="00296258">
              <w:rPr>
                <w:rFonts w:ascii="Symbol" w:hAnsi="Symbol"/>
                <w:sz w:val="20"/>
                <w:szCs w:val="20"/>
              </w:rPr>
              <w:t></w:t>
            </w:r>
            <w:r w:rsidRPr="00296258">
              <w:rPr>
                <w:rFonts w:ascii="Symbol" w:hAnsi="Symbol"/>
                <w:sz w:val="20"/>
                <w:szCs w:val="20"/>
              </w:rPr>
              <w:t></w:t>
            </w:r>
            <w:r w:rsidRPr="00296258">
              <w:rPr>
                <w:rFonts w:ascii="Symbol" w:hAnsi="Symbol"/>
                <w:sz w:val="20"/>
                <w:szCs w:val="20"/>
              </w:rPr>
              <w:t></w:t>
            </w:r>
            <w:r w:rsidRPr="00296258">
              <w:rPr>
                <w:rFonts w:ascii="Symbol" w:hAnsi="Symbol"/>
                <w:sz w:val="20"/>
                <w:szCs w:val="20"/>
              </w:rPr>
              <w:t></w:t>
            </w:r>
          </w:p>
        </w:tc>
        <w:tc>
          <w:tcPr>
            <w:tcW w:w="780" w:type="dxa"/>
            <w:vAlign w:val="center"/>
          </w:tcPr>
          <w:p w:rsidR="00162531" w:rsidRDefault="00162531" w:rsidP="00271BF4">
            <w:pPr>
              <w:jc w:val="center"/>
            </w:pPr>
            <w:r w:rsidRPr="00271BF4">
              <w:rPr>
                <w:rFonts w:ascii="Symbol" w:hAnsi="Symbol"/>
              </w:rPr>
              <w:t></w:t>
            </w:r>
            <w:r w:rsidRPr="00271BF4">
              <w:rPr>
                <w:rFonts w:ascii="Symbol" w:hAnsi="Symbol"/>
              </w:rPr>
              <w:t></w:t>
            </w:r>
            <w:r w:rsidRPr="00271BF4">
              <w:rPr>
                <w:rFonts w:ascii="Symbol" w:hAnsi="Symbol"/>
              </w:rPr>
              <w:t></w:t>
            </w:r>
            <w:r w:rsidRPr="00271BF4">
              <w:rPr>
                <w:rFonts w:ascii="Symbol" w:hAnsi="Symbol"/>
              </w:rPr>
              <w:t></w:t>
            </w:r>
          </w:p>
        </w:tc>
        <w:tc>
          <w:tcPr>
            <w:tcW w:w="1059" w:type="dxa"/>
            <w:vAlign w:val="center"/>
          </w:tcPr>
          <w:p w:rsidR="00162531" w:rsidRDefault="00162531" w:rsidP="00296258">
            <w:pPr>
              <w:jc w:val="center"/>
            </w:pPr>
            <w:r>
              <w:t>60 cm</w:t>
            </w:r>
          </w:p>
          <w:p w:rsidR="00162531" w:rsidRDefault="00162531" w:rsidP="00296258">
            <w:pPr>
              <w:ind w:left="-108"/>
              <w:jc w:val="center"/>
            </w:pPr>
            <w:r w:rsidRPr="002F1F65">
              <w:t>225</w:t>
            </w:r>
            <w:r>
              <w:t xml:space="preserve"> </w:t>
            </w:r>
            <w:r w:rsidRPr="002F1F65">
              <w:t>cm</w:t>
            </w:r>
            <w:r w:rsidRPr="00271BF4">
              <w:rPr>
                <w:i/>
                <w:vertAlign w:val="superscript"/>
              </w:rPr>
              <w:t>2</w:t>
            </w:r>
          </w:p>
        </w:tc>
      </w:tr>
    </w:tbl>
    <w:p w:rsidR="00162531" w:rsidRDefault="00162531" w:rsidP="005D42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689"/>
        <w:gridCol w:w="842"/>
        <w:gridCol w:w="816"/>
        <w:gridCol w:w="765"/>
        <w:gridCol w:w="765"/>
      </w:tblGrid>
      <w:tr w:rsidR="00162531" w:rsidRPr="00314FB4" w:rsidTr="000D2F8A">
        <w:tc>
          <w:tcPr>
            <w:tcW w:w="689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314FB4">
              <w:rPr>
                <w:b/>
              </w:rPr>
              <w:t>1.</w:t>
            </w:r>
          </w:p>
        </w:tc>
        <w:tc>
          <w:tcPr>
            <w:tcW w:w="842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314FB4">
              <w:rPr>
                <w:b/>
              </w:rPr>
              <w:t>2.</w:t>
            </w:r>
          </w:p>
        </w:tc>
        <w:tc>
          <w:tcPr>
            <w:tcW w:w="816" w:type="dxa"/>
            <w:vAlign w:val="center"/>
          </w:tcPr>
          <w:p w:rsidR="00162531" w:rsidRPr="00314FB4" w:rsidRDefault="00162531" w:rsidP="00271BF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314FB4">
              <w:rPr>
                <w:b/>
              </w:rPr>
              <w:t>3.</w:t>
            </w:r>
          </w:p>
        </w:tc>
        <w:tc>
          <w:tcPr>
            <w:tcW w:w="765" w:type="dxa"/>
            <w:vAlign w:val="center"/>
          </w:tcPr>
          <w:p w:rsidR="00162531" w:rsidRPr="00314FB4" w:rsidRDefault="00162531" w:rsidP="000D2F8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314FB4">
              <w:rPr>
                <w:b/>
              </w:rPr>
              <w:t>4.</w:t>
            </w:r>
          </w:p>
        </w:tc>
        <w:tc>
          <w:tcPr>
            <w:tcW w:w="765" w:type="dxa"/>
            <w:vAlign w:val="center"/>
          </w:tcPr>
          <w:p w:rsidR="00162531" w:rsidRPr="00314FB4" w:rsidRDefault="00162531" w:rsidP="000D2F8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314FB4">
              <w:rPr>
                <w:b/>
              </w:rPr>
              <w:t>5.</w:t>
            </w:r>
          </w:p>
        </w:tc>
      </w:tr>
      <w:tr w:rsidR="00162531" w:rsidTr="000D2F8A">
        <w:tc>
          <w:tcPr>
            <w:tcW w:w="689" w:type="dxa"/>
            <w:vAlign w:val="center"/>
          </w:tcPr>
          <w:p w:rsidR="00162531" w:rsidRDefault="00162531" w:rsidP="00271BF4">
            <w:pPr>
              <w:jc w:val="center"/>
            </w:pPr>
            <w:r>
              <w:t xml:space="preserve">20m </w:t>
            </w:r>
            <w:r w:rsidRPr="00271BF4">
              <w:rPr>
                <w:rFonts w:ascii="Arial" w:hAnsi="Arial" w:cs="Arial"/>
              </w:rPr>
              <w:t>x</w:t>
            </w:r>
            <w:r>
              <w:t xml:space="preserve"> 21m</w:t>
            </w:r>
          </w:p>
        </w:tc>
        <w:tc>
          <w:tcPr>
            <w:tcW w:w="842" w:type="dxa"/>
            <w:vAlign w:val="center"/>
          </w:tcPr>
          <w:p w:rsidR="00162531" w:rsidRDefault="00162531" w:rsidP="000D2F8A">
            <w:pPr>
              <w:ind w:left="-57" w:firstLine="57"/>
            </w:pPr>
            <w:r>
              <w:t>35°</w:t>
            </w:r>
          </w:p>
          <w:p w:rsidR="00162531" w:rsidRDefault="00162531" w:rsidP="000D2F8A">
            <w:pPr>
              <w:ind w:left="-57" w:firstLine="57"/>
            </w:pPr>
            <w:r>
              <w:t>1849m</w:t>
            </w:r>
          </w:p>
        </w:tc>
        <w:tc>
          <w:tcPr>
            <w:tcW w:w="816" w:type="dxa"/>
            <w:vAlign w:val="center"/>
          </w:tcPr>
          <w:p w:rsidR="00162531" w:rsidRDefault="00162531" w:rsidP="00271BF4">
            <w:r>
              <w:t>a)5</w:t>
            </w:r>
          </w:p>
          <w:p w:rsidR="00162531" w:rsidRDefault="00162531" w:rsidP="00271BF4">
            <w:r>
              <w:t>b)10</w:t>
            </w:r>
          </w:p>
        </w:tc>
        <w:tc>
          <w:tcPr>
            <w:tcW w:w="765" w:type="dxa"/>
            <w:vAlign w:val="center"/>
          </w:tcPr>
          <w:p w:rsidR="00162531" w:rsidRDefault="00162531" w:rsidP="000D2F8A">
            <w:pPr>
              <w:jc w:val="center"/>
            </w:pPr>
            <w:r w:rsidRPr="000D2F8A">
              <w:rPr>
                <w:position w:val="-24"/>
              </w:rPr>
              <w:object w:dxaOrig="240" w:dyaOrig="620">
                <v:shape id="_x0000_i1096" type="#_x0000_t75" style="width:12.75pt;height:30.75pt" o:ole="">
                  <v:imagedata r:id="rId190" o:title=""/>
                </v:shape>
                <o:OLEObject Type="Embed" ProgID="Equation.3" ShapeID="_x0000_i1096" DrawAspect="Content" ObjectID="_1549262066" r:id="rId191"/>
              </w:object>
            </w:r>
          </w:p>
        </w:tc>
        <w:tc>
          <w:tcPr>
            <w:tcW w:w="765" w:type="dxa"/>
            <w:vAlign w:val="center"/>
          </w:tcPr>
          <w:p w:rsidR="00162531" w:rsidRDefault="00162531" w:rsidP="000D2F8A">
            <w:pPr>
              <w:jc w:val="center"/>
            </w:pPr>
            <w:r>
              <w:t>13,5 cm</w:t>
            </w:r>
            <w:r w:rsidRPr="000D2F8A">
              <w:rPr>
                <w:vertAlign w:val="superscript"/>
              </w:rPr>
              <w:t>2</w:t>
            </w:r>
          </w:p>
        </w:tc>
      </w:tr>
    </w:tbl>
    <w:p w:rsidR="00162531" w:rsidRDefault="00162531" w:rsidP="005258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62531" w:rsidRPr="00314FB4" w:rsidTr="00271BF4"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8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</w:tr>
      <w:tr w:rsidR="00162531" w:rsidTr="00271BF4"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680" w:type="dxa"/>
            <w:vAlign w:val="center"/>
          </w:tcPr>
          <w:p w:rsidR="00162531" w:rsidRDefault="00162531" w:rsidP="00A31819">
            <w:pPr>
              <w:jc w:val="center"/>
            </w:pPr>
            <w:r>
              <w:t>B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680" w:type="dxa"/>
            <w:vAlign w:val="center"/>
          </w:tcPr>
          <w:p w:rsidR="00162531" w:rsidRDefault="00162531" w:rsidP="0056028C">
            <w:pPr>
              <w:jc w:val="center"/>
            </w:pPr>
            <w:r>
              <w:t>a) E</w:t>
            </w:r>
          </w:p>
          <w:p w:rsidR="00162531" w:rsidRDefault="00162531" w:rsidP="0056028C">
            <w:pPr>
              <w:jc w:val="center"/>
            </w:pPr>
            <w:r>
              <w:t>b) C</w:t>
            </w:r>
          </w:p>
          <w:p w:rsidR="00162531" w:rsidRDefault="00162531" w:rsidP="0056028C">
            <w:pPr>
              <w:jc w:val="center"/>
            </w:pPr>
            <w:r>
              <w:t>c) D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A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B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680" w:type="dxa"/>
            <w:vAlign w:val="center"/>
          </w:tcPr>
          <w:p w:rsidR="00162531" w:rsidRDefault="00162531" w:rsidP="0056028C">
            <w:pPr>
              <w:jc w:val="center"/>
            </w:pPr>
            <w:r>
              <w:t>a) C</w:t>
            </w:r>
          </w:p>
          <w:p w:rsidR="00162531" w:rsidRDefault="00162531" w:rsidP="0056028C">
            <w:pPr>
              <w:jc w:val="center"/>
            </w:pPr>
            <w:r>
              <w:t>b) A</w:t>
            </w:r>
          </w:p>
          <w:p w:rsidR="00162531" w:rsidRDefault="00162531" w:rsidP="0056028C">
            <w:pPr>
              <w:jc w:val="center"/>
            </w:pPr>
            <w:r>
              <w:t>c) E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D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B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B</w:t>
            </w:r>
          </w:p>
        </w:tc>
        <w:tc>
          <w:tcPr>
            <w:tcW w:w="680" w:type="dxa"/>
            <w:vAlign w:val="center"/>
          </w:tcPr>
          <w:p w:rsidR="00162531" w:rsidRDefault="00162531" w:rsidP="0056028C">
            <w:pPr>
              <w:jc w:val="center"/>
            </w:pPr>
            <w:r>
              <w:t>1. E</w:t>
            </w:r>
          </w:p>
          <w:p w:rsidR="00162531" w:rsidRDefault="00162531" w:rsidP="0056028C">
            <w:pPr>
              <w:jc w:val="center"/>
            </w:pPr>
            <w:r>
              <w:t>2. D</w:t>
            </w:r>
          </w:p>
          <w:p w:rsidR="00162531" w:rsidRDefault="00162531" w:rsidP="0056028C">
            <w:pPr>
              <w:jc w:val="center"/>
            </w:pPr>
            <w:r>
              <w:t>3. C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680" w:type="dxa"/>
            <w:vAlign w:val="center"/>
          </w:tcPr>
          <w:p w:rsidR="00162531" w:rsidRDefault="00162531" w:rsidP="00271BF4">
            <w:pPr>
              <w:jc w:val="center"/>
            </w:pPr>
            <w:r>
              <w:t>A</w:t>
            </w:r>
          </w:p>
        </w:tc>
      </w:tr>
    </w:tbl>
    <w:p w:rsidR="00162531" w:rsidRDefault="0016253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3"/>
        <w:gridCol w:w="890"/>
        <w:gridCol w:w="886"/>
        <w:gridCol w:w="960"/>
        <w:gridCol w:w="885"/>
        <w:gridCol w:w="884"/>
        <w:gridCol w:w="882"/>
        <w:gridCol w:w="882"/>
        <w:gridCol w:w="886"/>
        <w:gridCol w:w="896"/>
        <w:gridCol w:w="1090"/>
        <w:gridCol w:w="864"/>
      </w:tblGrid>
      <w:tr w:rsidR="00162531" w:rsidRPr="00314FB4" w:rsidTr="008968C3">
        <w:tc>
          <w:tcPr>
            <w:tcW w:w="912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2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91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2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0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08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08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2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2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912" w:type="dxa"/>
            <w:vAlign w:val="center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889" w:type="dxa"/>
          </w:tcPr>
          <w:p w:rsidR="00162531" w:rsidRPr="00314FB4" w:rsidRDefault="00162531" w:rsidP="00624CFA">
            <w:pPr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</w:tr>
      <w:tr w:rsidR="00162531" w:rsidTr="008968C3">
        <w:tc>
          <w:tcPr>
            <w:tcW w:w="912" w:type="dxa"/>
            <w:vAlign w:val="center"/>
          </w:tcPr>
          <w:p w:rsidR="00162531" w:rsidRDefault="00162531" w:rsidP="0056028C">
            <w:pPr>
              <w:jc w:val="center"/>
            </w:pPr>
            <w:r>
              <w:t>1.A,2.N</w:t>
            </w:r>
          </w:p>
          <w:p w:rsidR="00162531" w:rsidRDefault="00162531" w:rsidP="0056028C">
            <w:pPr>
              <w:jc w:val="center"/>
            </w:pPr>
            <w:r>
              <w:t>3.A,4.A</w:t>
            </w:r>
          </w:p>
        </w:tc>
        <w:tc>
          <w:tcPr>
            <w:tcW w:w="910" w:type="dxa"/>
            <w:vAlign w:val="center"/>
          </w:tcPr>
          <w:p w:rsidR="00162531" w:rsidRDefault="00162531" w:rsidP="00271BF4">
            <w:pPr>
              <w:jc w:val="center"/>
            </w:pPr>
            <w:r>
              <w:t>52 cm</w:t>
            </w:r>
          </w:p>
        </w:tc>
        <w:tc>
          <w:tcPr>
            <w:tcW w:w="912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991" w:type="dxa"/>
            <w:vAlign w:val="center"/>
          </w:tcPr>
          <w:p w:rsidR="00162531" w:rsidRDefault="00162531" w:rsidP="00271BF4">
            <w:pPr>
              <w:jc w:val="center"/>
            </w:pPr>
            <w:r>
              <w:t>E</w:t>
            </w:r>
          </w:p>
        </w:tc>
        <w:tc>
          <w:tcPr>
            <w:tcW w:w="912" w:type="dxa"/>
            <w:vAlign w:val="center"/>
          </w:tcPr>
          <w:p w:rsidR="00162531" w:rsidRDefault="00162531" w:rsidP="00271BF4">
            <w:pPr>
              <w:jc w:val="center"/>
            </w:pPr>
            <w:r>
              <w:t>E</w:t>
            </w:r>
          </w:p>
        </w:tc>
        <w:tc>
          <w:tcPr>
            <w:tcW w:w="910" w:type="dxa"/>
            <w:vAlign w:val="center"/>
          </w:tcPr>
          <w:p w:rsidR="00162531" w:rsidRDefault="00162531" w:rsidP="00271BF4">
            <w:pPr>
              <w:jc w:val="center"/>
            </w:pPr>
            <w:r>
              <w:t>D</w:t>
            </w:r>
          </w:p>
        </w:tc>
        <w:tc>
          <w:tcPr>
            <w:tcW w:w="908" w:type="dxa"/>
            <w:vAlign w:val="center"/>
          </w:tcPr>
          <w:p w:rsidR="00162531" w:rsidRDefault="00162531" w:rsidP="00271BF4">
            <w:pPr>
              <w:jc w:val="center"/>
            </w:pPr>
            <w:r>
              <w:t>A</w:t>
            </w:r>
          </w:p>
        </w:tc>
        <w:tc>
          <w:tcPr>
            <w:tcW w:w="908" w:type="dxa"/>
            <w:vAlign w:val="center"/>
          </w:tcPr>
          <w:p w:rsidR="00162531" w:rsidRDefault="00162531" w:rsidP="00271BF4">
            <w:pPr>
              <w:jc w:val="center"/>
            </w:pPr>
            <w:r>
              <w:t>D</w:t>
            </w:r>
          </w:p>
        </w:tc>
        <w:tc>
          <w:tcPr>
            <w:tcW w:w="912" w:type="dxa"/>
            <w:vAlign w:val="center"/>
          </w:tcPr>
          <w:p w:rsidR="00162531" w:rsidRDefault="00162531" w:rsidP="00271BF4">
            <w:pPr>
              <w:jc w:val="center"/>
            </w:pPr>
            <w:r>
              <w:t>C</w:t>
            </w:r>
          </w:p>
        </w:tc>
        <w:tc>
          <w:tcPr>
            <w:tcW w:w="912" w:type="dxa"/>
            <w:vAlign w:val="center"/>
          </w:tcPr>
          <w:p w:rsidR="00162531" w:rsidRDefault="00162531" w:rsidP="0056028C">
            <w:pPr>
              <w:jc w:val="center"/>
            </w:pPr>
            <w:r>
              <w:t>8 cm</w:t>
            </w:r>
            <w:r w:rsidRPr="00314FB4">
              <w:rPr>
                <w:vertAlign w:val="superscript"/>
              </w:rPr>
              <w:t>2</w:t>
            </w:r>
          </w:p>
          <w:p w:rsidR="00162531" w:rsidRDefault="00162531" w:rsidP="0056028C">
            <w:pPr>
              <w:jc w:val="center"/>
            </w:pPr>
            <w:r w:rsidRPr="00793006">
              <w:rPr>
                <w:position w:val="-24"/>
              </w:rPr>
              <w:object w:dxaOrig="240" w:dyaOrig="620">
                <v:shape id="_x0000_i1097" type="#_x0000_t75" style="width:12.75pt;height:31.5pt" o:ole="">
                  <v:imagedata r:id="rId192" o:title=""/>
                </v:shape>
                <o:OLEObject Type="Embed" ProgID="Equation.3" ShapeID="_x0000_i1097" DrawAspect="Content" ObjectID="_1549262067" r:id="rId193"/>
              </w:object>
            </w:r>
          </w:p>
        </w:tc>
        <w:tc>
          <w:tcPr>
            <w:tcW w:w="912" w:type="dxa"/>
            <w:vAlign w:val="center"/>
          </w:tcPr>
          <w:p w:rsidR="00162531" w:rsidRDefault="00162531" w:rsidP="00271BF4">
            <w:pPr>
              <w:jc w:val="center"/>
            </w:pPr>
            <w:r>
              <w:t>A,N,N,A</w:t>
            </w:r>
          </w:p>
        </w:tc>
        <w:tc>
          <w:tcPr>
            <w:tcW w:w="889" w:type="dxa"/>
            <w:vAlign w:val="center"/>
          </w:tcPr>
          <w:p w:rsidR="00162531" w:rsidRDefault="00162531" w:rsidP="008968C3">
            <w:pPr>
              <w:jc w:val="center"/>
            </w:pPr>
            <w:r>
              <w:t>C</w:t>
            </w:r>
          </w:p>
        </w:tc>
      </w:tr>
    </w:tbl>
    <w:p w:rsidR="00162531" w:rsidRDefault="00162531" w:rsidP="004777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9"/>
        <w:gridCol w:w="1091"/>
        <w:gridCol w:w="622"/>
        <w:gridCol w:w="672"/>
        <w:gridCol w:w="785"/>
        <w:gridCol w:w="1487"/>
        <w:gridCol w:w="596"/>
        <w:gridCol w:w="661"/>
        <w:gridCol w:w="590"/>
        <w:gridCol w:w="1050"/>
        <w:gridCol w:w="660"/>
        <w:gridCol w:w="576"/>
        <w:gridCol w:w="590"/>
        <w:gridCol w:w="579"/>
      </w:tblGrid>
      <w:tr w:rsidR="00162531" w:rsidRPr="00314FB4" w:rsidTr="00CD5F1C">
        <w:tc>
          <w:tcPr>
            <w:tcW w:w="1076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1091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663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1136" w:type="dxa"/>
            <w:vAlign w:val="center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707" w:type="dxa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590" w:type="dxa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  <w:tc>
          <w:tcPr>
            <w:tcW w:w="590" w:type="dxa"/>
          </w:tcPr>
          <w:p w:rsidR="00162531" w:rsidRPr="00CD5F1C" w:rsidRDefault="00162531" w:rsidP="00CD5F1C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</w:rPr>
            </w:pPr>
          </w:p>
        </w:tc>
      </w:tr>
      <w:tr w:rsidR="00162531" w:rsidTr="00CD5F1C">
        <w:tc>
          <w:tcPr>
            <w:tcW w:w="1076" w:type="dxa"/>
            <w:vAlign w:val="center"/>
          </w:tcPr>
          <w:p w:rsidR="00162531" w:rsidRPr="00314FB4" w:rsidRDefault="00162531" w:rsidP="00CD5F1C">
            <w:pPr>
              <w:jc w:val="center"/>
            </w:pPr>
            <w:r w:rsidRPr="00CD5F1C">
              <w:rPr>
                <w:position w:val="-24"/>
              </w:rPr>
              <w:object w:dxaOrig="540" w:dyaOrig="620">
                <v:shape id="_x0000_i1098" type="#_x0000_t75" style="width:27pt;height:31.5pt" o:ole="">
                  <v:imagedata r:id="rId194" o:title=""/>
                </v:shape>
                <o:OLEObject Type="Embed" ProgID="Equation.3" ShapeID="_x0000_i1098" DrawAspect="Content" ObjectID="_1549262068" r:id="rId195"/>
              </w:object>
            </w:r>
          </w:p>
        </w:tc>
        <w:tc>
          <w:tcPr>
            <w:tcW w:w="1091" w:type="dxa"/>
            <w:vAlign w:val="center"/>
          </w:tcPr>
          <w:p w:rsidR="00162531" w:rsidRDefault="00162531" w:rsidP="00CD5F1C">
            <w:pPr>
              <w:jc w:val="center"/>
            </w:pPr>
            <w:r>
              <w:t>A,N,A,N</w:t>
            </w:r>
          </w:p>
        </w:tc>
        <w:tc>
          <w:tcPr>
            <w:tcW w:w="663" w:type="dxa"/>
            <w:vAlign w:val="center"/>
          </w:tcPr>
          <w:p w:rsidR="00162531" w:rsidRDefault="00162531" w:rsidP="00CD5F1C">
            <w:pPr>
              <w:jc w:val="center"/>
            </w:pPr>
            <w:r>
              <w:t>C</w:t>
            </w:r>
          </w:p>
        </w:tc>
        <w:tc>
          <w:tcPr>
            <w:tcW w:w="567" w:type="dxa"/>
            <w:vAlign w:val="center"/>
          </w:tcPr>
          <w:p w:rsidR="00162531" w:rsidRDefault="00162531" w:rsidP="00CD5F1C">
            <w:pPr>
              <w:jc w:val="center"/>
            </w:pPr>
            <w:r>
              <w:t>144°</w:t>
            </w:r>
          </w:p>
        </w:tc>
        <w:tc>
          <w:tcPr>
            <w:tcW w:w="851" w:type="dxa"/>
            <w:vAlign w:val="center"/>
          </w:tcPr>
          <w:p w:rsidR="00162531" w:rsidRDefault="00162531" w:rsidP="00CD5F1C">
            <w:pPr>
              <w:jc w:val="center"/>
            </w:pPr>
            <w:r>
              <w:t>D</w:t>
            </w:r>
          </w:p>
        </w:tc>
        <w:tc>
          <w:tcPr>
            <w:tcW w:w="1134" w:type="dxa"/>
            <w:vAlign w:val="center"/>
          </w:tcPr>
          <w:p w:rsidR="00162531" w:rsidRDefault="00162531" w:rsidP="00CD5F1C">
            <w:pPr>
              <w:jc w:val="center"/>
            </w:pPr>
            <w:r w:rsidRPr="00CD5F1C">
              <w:rPr>
                <w:position w:val="-10"/>
              </w:rPr>
              <w:object w:dxaOrig="920" w:dyaOrig="320">
                <v:shape id="_x0000_i1099" type="#_x0000_t75" style="width:45.75pt;height:16.5pt" o:ole="">
                  <v:imagedata r:id="rId196" o:title=""/>
                </v:shape>
                <o:OLEObject Type="Embed" ProgID="Equation.3" ShapeID="_x0000_i1099" DrawAspect="Content" ObjectID="_1549262069" r:id="rId197"/>
              </w:object>
            </w:r>
            <w:r w:rsidRPr="00CD5F1C">
              <w:rPr>
                <w:position w:val="-8"/>
              </w:rPr>
              <w:object w:dxaOrig="360" w:dyaOrig="360">
                <v:shape id="_x0000_i1100" type="#_x0000_t75" style="width:18pt;height:18pt" o:ole="">
                  <v:imagedata r:id="rId198" o:title=""/>
                </v:shape>
                <o:OLEObject Type="Embed" ProgID="Equation.3" ShapeID="_x0000_i1100" DrawAspect="Content" ObjectID="_1549262070" r:id="rId199"/>
              </w:object>
            </w:r>
          </w:p>
        </w:tc>
        <w:tc>
          <w:tcPr>
            <w:tcW w:w="425" w:type="dxa"/>
            <w:vAlign w:val="center"/>
          </w:tcPr>
          <w:p w:rsidR="00162531" w:rsidRDefault="00162531" w:rsidP="00CD5F1C">
            <w:pPr>
              <w:jc w:val="center"/>
            </w:pPr>
            <w:r>
              <w:t>viz</w:t>
            </w:r>
          </w:p>
          <w:p w:rsidR="00162531" w:rsidRDefault="00162531" w:rsidP="00CD5F1C">
            <w:pPr>
              <w:jc w:val="center"/>
            </w:pPr>
            <w:r>
              <w:t>obr.</w:t>
            </w:r>
          </w:p>
        </w:tc>
        <w:tc>
          <w:tcPr>
            <w:tcW w:w="709" w:type="dxa"/>
            <w:vAlign w:val="center"/>
          </w:tcPr>
          <w:p w:rsidR="00162531" w:rsidRDefault="00162531" w:rsidP="00CD5F1C">
            <w:pPr>
              <w:jc w:val="center"/>
            </w:pPr>
            <w:r>
              <w:t>B</w:t>
            </w:r>
          </w:p>
        </w:tc>
        <w:tc>
          <w:tcPr>
            <w:tcW w:w="567" w:type="dxa"/>
            <w:vAlign w:val="center"/>
          </w:tcPr>
          <w:p w:rsidR="00162531" w:rsidRDefault="00162531" w:rsidP="00CD5F1C">
            <w:pPr>
              <w:jc w:val="center"/>
            </w:pPr>
            <w:r>
              <w:t>480</w:t>
            </w:r>
          </w:p>
          <w:p w:rsidR="00162531" w:rsidRDefault="00162531" w:rsidP="00CD5F1C">
            <w:pPr>
              <w:jc w:val="center"/>
            </w:pPr>
            <w:r>
              <w:t>cm</w:t>
            </w:r>
            <w:r w:rsidRPr="00CD5F1C">
              <w:rPr>
                <w:vertAlign w:val="superscript"/>
              </w:rPr>
              <w:t>2</w:t>
            </w:r>
          </w:p>
        </w:tc>
        <w:tc>
          <w:tcPr>
            <w:tcW w:w="1136" w:type="dxa"/>
            <w:vAlign w:val="center"/>
          </w:tcPr>
          <w:p w:rsidR="00162531" w:rsidRDefault="00162531" w:rsidP="00CD5F1C">
            <w:pPr>
              <w:jc w:val="center"/>
            </w:pPr>
          </w:p>
          <w:p w:rsidR="00162531" w:rsidRDefault="00162531" w:rsidP="00CD5F1C">
            <w:pPr>
              <w:jc w:val="center"/>
            </w:pPr>
            <w:r>
              <w:t>viz</w:t>
            </w:r>
          </w:p>
          <w:p w:rsidR="00162531" w:rsidRDefault="00162531" w:rsidP="00CD5F1C">
            <w:pPr>
              <w:jc w:val="center"/>
            </w:pPr>
            <w:r>
              <w:t>obr</w:t>
            </w:r>
          </w:p>
        </w:tc>
        <w:tc>
          <w:tcPr>
            <w:tcW w:w="707" w:type="dxa"/>
          </w:tcPr>
          <w:p w:rsidR="00162531" w:rsidRDefault="00162531" w:rsidP="00CD5F1C">
            <w:pPr>
              <w:jc w:val="center"/>
            </w:pPr>
            <w:r>
              <w:t>C</w:t>
            </w:r>
          </w:p>
        </w:tc>
        <w:tc>
          <w:tcPr>
            <w:tcW w:w="567" w:type="dxa"/>
            <w:vAlign w:val="center"/>
          </w:tcPr>
          <w:p w:rsidR="00162531" w:rsidRDefault="00162531" w:rsidP="00CD5F1C">
            <w:pPr>
              <w:jc w:val="center"/>
            </w:pPr>
            <w:r>
              <w:t>56°</w:t>
            </w:r>
          </w:p>
          <w:p w:rsidR="00162531" w:rsidRDefault="00162531" w:rsidP="00CD5F1C">
            <w:pPr>
              <w:jc w:val="center"/>
            </w:pPr>
            <w:r>
              <w:t>180 cm</w:t>
            </w:r>
          </w:p>
        </w:tc>
        <w:tc>
          <w:tcPr>
            <w:tcW w:w="590" w:type="dxa"/>
            <w:vAlign w:val="center"/>
          </w:tcPr>
          <w:p w:rsidR="00162531" w:rsidRDefault="00162531" w:rsidP="00CD5F1C">
            <w:pPr>
              <w:jc w:val="center"/>
            </w:pPr>
            <w:r>
              <w:t>314 cm</w:t>
            </w:r>
            <w:r w:rsidRPr="00CD5F1C">
              <w:rPr>
                <w:vertAlign w:val="superscript"/>
              </w:rPr>
              <w:t>2</w:t>
            </w:r>
          </w:p>
        </w:tc>
        <w:tc>
          <w:tcPr>
            <w:tcW w:w="590" w:type="dxa"/>
          </w:tcPr>
          <w:p w:rsidR="00162531" w:rsidRDefault="00162531" w:rsidP="00CD5F1C">
            <w:pPr>
              <w:jc w:val="center"/>
            </w:pPr>
            <w:r>
              <w:t>8 cm</w:t>
            </w:r>
          </w:p>
        </w:tc>
      </w:tr>
    </w:tbl>
    <w:p w:rsidR="00162531" w:rsidRDefault="00162531" w:rsidP="004777F4">
      <w:r>
        <w:rPr>
          <w:noProof/>
        </w:rPr>
        <w:pict>
          <v:group id="Skupina 433" o:spid="_x0000_s1237" style="position:absolute;margin-left:-.15pt;margin-top:13.85pt;width:137.65pt;height:80.1pt;z-index:251661312;mso-position-horizontal-relative:text;mso-position-vertical-relative:text" coordsize="17481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">
            <v:shape id="Obrázek 432" o:spid="_x0000_s1238" type="#_x0000_t75" style="position:absolute;width:17481;height:10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4PjGAAAA3AAAAA8AAABkcnMvZG93bnJldi54bWxEj0FrAjEUhO+C/yE8oTdNastatkZRQexB&#10;KtX20Nvr5nV3cfOyJlHXf98UCj0OM/MNM513thEX8qF2rOF+pEAQF87UXGp4P6yHTyBCRDbYOCYN&#10;Nwown/V7U8yNu/IbXfaxFAnCIUcNVYxtLmUoKrIYRq4lTt638xZjkr6UxuM1wW0jx0pl0mLNaaHC&#10;llYVFcf92WpYHNTn8nXt1W6y5c3ky2fNxynT+m7QLZ5BROrif/iv/WI0PD6M4fdMOgJy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zg+MYAAADcAAAADwAAAAAAAAAAAAAA&#10;AACfAgAAZHJzL2Rvd25yZXYueG1sUEsFBgAAAAAEAAQA9wAAAJIDAAAAAA==&#10;">
              <v:imagedata r:id="rId200" o:title="" croptop="23172f" cropbottom="19730f" cropleft="27370f" cropright="16309f"/>
              <v:path arrowok="t"/>
            </v:shape>
            <v:shape id="Textové pole 2" o:spid="_x0000_s1239" type="#_x0000_t202" style="position:absolute;left:7074;width:429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<v:textbox style="mso-fit-shape-to-text:t">
                <w:txbxContent>
                  <w:p w:rsidR="00162531" w:rsidRDefault="00162531">
                    <w:r>
                      <w:t>50.</w:t>
                    </w:r>
                  </w:p>
                </w:txbxContent>
              </v:textbox>
            </v:shape>
          </v:group>
        </w:pict>
      </w:r>
    </w:p>
    <w:p w:rsidR="00162531" w:rsidRDefault="00162531" w:rsidP="004777F4">
      <w:r>
        <w:rPr>
          <w:noProof/>
        </w:rPr>
        <w:pict>
          <v:group id="Skupina 89" o:spid="_x0000_s1240" style="position:absolute;margin-left:375.5pt;margin-top:2.9pt;width:116.4pt;height:70.65pt;z-index:251678720" coordsize="14782,8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">
            <v:shape id="Obrázek 87" o:spid="_x0000_s1241" type="#_x0000_t75" style="position:absolute;top:954;width:14782;height:80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HDXCAAAA2wAAAA8AAABkcnMvZG93bnJldi54bWxEj09rAjEUxO+FfofwBG81aw8qW6OIUOjN&#10;vxdvz83rZnXzkibpun57IxR6HGbmN8x82dtWdBRi41jBeFSAIK6cbrhWcDx8vs1AxISssXVMCu4U&#10;Ybl4fZljqd2Nd9TtUy0yhGOJCkxKvpQyVoYsxpHzxNn7dsFiyjLUUge8Zbht5XtRTKTFhvOCQU9r&#10;Q9V1/2sV/OwO3Wl9DN6fLxe3NdfNdsUbpYaDfvUBIlGf/sN/7S+tYDaF55f8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xw1wgAAANsAAAAPAAAAAAAAAAAAAAAAAJ8C&#10;AABkcnMvZG93bnJldi54bWxQSwUGAAAAAAQABAD3AAAAjgMAAAAA&#10;">
              <v:imagedata r:id="rId201" o:title="" croptop="34690f" cropbottom="17159f" cropleft="25233f" cropright="26123f"/>
              <v:path arrowok="t"/>
            </v:shape>
            <v:shape id="Textové pole 2" o:spid="_x0000_s1242" type="#_x0000_t202" style="position:absolute;width:4051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+V78A&#10;AADbAAAADwAAAGRycy9kb3ducmV2LnhtbERPTWvCQBC9F/wPywje6kZBkegqIhSKeFDbQ49DdszG&#10;ZGdjdtX47zuHQo+P973a9L5RD+piFdjAZJyBIi6Crbg08P318b4AFROyxSYwGXhRhM168LbC3IYn&#10;n+hxTqWSEI45GnAptbnWsXDkMY5DSyzcJXQek8Cu1LbDp4T7Rk+zbK49ViwNDlvaOSrq891LySEW&#10;91O4XSeHWv+4eo6zo9sbMxr22yWoRH36F/+5P62BhYyVL/ID9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ZH5XvwAAANsAAAAPAAAAAAAAAAAAAAAAAJgCAABkcnMvZG93bnJl&#10;di54bWxQSwUGAAAAAAQABAD1AAAAhAMAAAAA&#10;" stroked="f">
              <v:textbox style="mso-fit-shape-to-text:t">
                <w:txbxContent>
                  <w:p w:rsidR="00162531" w:rsidRDefault="00162531">
                    <w:r>
                      <w:t>59.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Skupina 74" o:spid="_x0000_s1243" style="position:absolute;margin-left:158.2pt;margin-top:2.7pt;width:180.25pt;height:77.6pt;z-index:251667456" coordsize="22891,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">
            <v:shape id="Obrázek 72" o:spid="_x0000_s1244" type="#_x0000_t75" style="position:absolute;top:954;width:22891;height:89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X1znFAAAA2wAAAA8AAABkcnMvZG93bnJldi54bWxEj0FrwkAUhO9C/8PyCl5EN8ZSJbpKFQoe&#10;imDqxdsz+0xCs2/D7qqpv74rFDwOM/MNs1h1phFXcr62rGA8SkAQF1bXXCo4fH8OZyB8QNbYWCYF&#10;v+RhtXzpLTDT9sZ7uuahFBHCPkMFVQhtJqUvKjLoR7Yljt7ZOoMhSldK7fAW4aaRaZK8S4M1x4UK&#10;W9pUVPzkF6PgSIP1ZPuWpoXc2/P99HU5uWSnVP+1+5iDCNSFZ/i/vdUKpik8vs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l9c5xQAAANsAAAAPAAAAAAAAAAAAAAAA&#10;AJ8CAABkcnMvZG93bnJldi54bWxQSwUGAAAAAAQABAD3AAAAkQMAAAAA&#10;">
              <v:imagedata r:id="rId202" o:title="" croptop="25204f" cropbottom="15664f" cropleft="18593f" cropright="11295f"/>
              <v:path arrowok="t"/>
            </v:shape>
            <v:shape id="Textové pole 2" o:spid="_x0000_s1245" type="#_x0000_t202" style="position:absolute;left:1987;width:4210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<v:textbox style="mso-fit-shape-to-text:t">
                <w:txbxContent>
                  <w:p w:rsidR="00162531" w:rsidRDefault="00162531">
                    <w:r>
                      <w:t>53.</w:t>
                    </w:r>
                  </w:p>
                </w:txbxContent>
              </v:textbox>
            </v:shape>
          </v:group>
        </w:pict>
      </w:r>
    </w:p>
    <w:p w:rsidR="00162531" w:rsidRDefault="00162531" w:rsidP="004777F4"/>
    <w:p w:rsidR="00162531" w:rsidRDefault="00162531" w:rsidP="004777F4"/>
    <w:p w:rsidR="00162531" w:rsidRDefault="00162531" w:rsidP="004777F4"/>
    <w:p w:rsidR="00162531" w:rsidRDefault="00162531" w:rsidP="004777F4"/>
    <w:p w:rsidR="00162531" w:rsidRDefault="00162531" w:rsidP="004777F4"/>
    <w:p w:rsidR="00162531" w:rsidRDefault="00162531" w:rsidP="004777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3"/>
        <w:gridCol w:w="863"/>
        <w:gridCol w:w="1145"/>
        <w:gridCol w:w="964"/>
        <w:gridCol w:w="964"/>
        <w:gridCol w:w="845"/>
        <w:gridCol w:w="564"/>
        <w:gridCol w:w="793"/>
        <w:gridCol w:w="758"/>
        <w:gridCol w:w="993"/>
        <w:gridCol w:w="708"/>
        <w:gridCol w:w="851"/>
        <w:gridCol w:w="957"/>
      </w:tblGrid>
      <w:tr w:rsidR="00162531" w:rsidRPr="00A14BDC" w:rsidTr="00CD5F1C">
        <w:tc>
          <w:tcPr>
            <w:tcW w:w="583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58.</w:t>
            </w:r>
          </w:p>
        </w:tc>
        <w:tc>
          <w:tcPr>
            <w:tcW w:w="863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59.</w:t>
            </w:r>
          </w:p>
        </w:tc>
        <w:tc>
          <w:tcPr>
            <w:tcW w:w="1145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60.</w:t>
            </w:r>
          </w:p>
        </w:tc>
        <w:tc>
          <w:tcPr>
            <w:tcW w:w="964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61.</w:t>
            </w:r>
          </w:p>
        </w:tc>
        <w:tc>
          <w:tcPr>
            <w:tcW w:w="964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62.</w:t>
            </w:r>
          </w:p>
        </w:tc>
        <w:tc>
          <w:tcPr>
            <w:tcW w:w="845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63.</w:t>
            </w:r>
          </w:p>
        </w:tc>
        <w:tc>
          <w:tcPr>
            <w:tcW w:w="564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64.</w:t>
            </w:r>
          </w:p>
        </w:tc>
        <w:tc>
          <w:tcPr>
            <w:tcW w:w="793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65.</w:t>
            </w:r>
          </w:p>
        </w:tc>
        <w:tc>
          <w:tcPr>
            <w:tcW w:w="758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66.</w:t>
            </w:r>
          </w:p>
        </w:tc>
        <w:tc>
          <w:tcPr>
            <w:tcW w:w="993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67.</w:t>
            </w:r>
          </w:p>
        </w:tc>
        <w:tc>
          <w:tcPr>
            <w:tcW w:w="708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68.</w:t>
            </w:r>
          </w:p>
        </w:tc>
        <w:tc>
          <w:tcPr>
            <w:tcW w:w="851" w:type="dxa"/>
            <w:vAlign w:val="center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69.</w:t>
            </w:r>
          </w:p>
        </w:tc>
        <w:tc>
          <w:tcPr>
            <w:tcW w:w="957" w:type="dxa"/>
          </w:tcPr>
          <w:p w:rsidR="00162531" w:rsidRPr="00CD5F1C" w:rsidRDefault="00162531" w:rsidP="00CD5F1C">
            <w:pPr>
              <w:jc w:val="center"/>
              <w:rPr>
                <w:b/>
              </w:rPr>
            </w:pPr>
            <w:r w:rsidRPr="00CD5F1C">
              <w:rPr>
                <w:b/>
              </w:rPr>
              <w:t>70.</w:t>
            </w:r>
          </w:p>
        </w:tc>
      </w:tr>
      <w:tr w:rsidR="00162531" w:rsidTr="00CD5F1C">
        <w:tc>
          <w:tcPr>
            <w:tcW w:w="583" w:type="dxa"/>
            <w:vAlign w:val="center"/>
          </w:tcPr>
          <w:p w:rsidR="00162531" w:rsidRDefault="00162531" w:rsidP="00CD5F1C">
            <w:pPr>
              <w:jc w:val="center"/>
            </w:pPr>
            <w:r>
              <w:t>C</w:t>
            </w:r>
          </w:p>
        </w:tc>
        <w:tc>
          <w:tcPr>
            <w:tcW w:w="863" w:type="dxa"/>
            <w:vAlign w:val="center"/>
          </w:tcPr>
          <w:p w:rsidR="00162531" w:rsidRDefault="00162531" w:rsidP="00CD5F1C">
            <w:pPr>
              <w:jc w:val="center"/>
            </w:pPr>
            <w:r>
              <w:t>viz obr</w:t>
            </w:r>
          </w:p>
        </w:tc>
        <w:tc>
          <w:tcPr>
            <w:tcW w:w="1145" w:type="dxa"/>
            <w:vAlign w:val="center"/>
          </w:tcPr>
          <w:p w:rsidR="00162531" w:rsidRDefault="00162531" w:rsidP="00CD5F1C">
            <w:pPr>
              <w:jc w:val="center"/>
            </w:pPr>
            <w:r>
              <w:t>B</w:t>
            </w:r>
          </w:p>
        </w:tc>
        <w:tc>
          <w:tcPr>
            <w:tcW w:w="964" w:type="dxa"/>
            <w:vAlign w:val="center"/>
          </w:tcPr>
          <w:p w:rsidR="00162531" w:rsidRDefault="00162531" w:rsidP="00CD5F1C">
            <w:pPr>
              <w:jc w:val="center"/>
            </w:pPr>
            <w:r>
              <w:t>D,E,A</w:t>
            </w:r>
          </w:p>
        </w:tc>
        <w:tc>
          <w:tcPr>
            <w:tcW w:w="964" w:type="dxa"/>
            <w:vAlign w:val="center"/>
          </w:tcPr>
          <w:p w:rsidR="00162531" w:rsidRDefault="00162531" w:rsidP="00CD5F1C">
            <w:pPr>
              <w:jc w:val="center"/>
            </w:pPr>
            <w:r>
              <w:t>1660 m</w:t>
            </w:r>
            <w:r w:rsidRPr="00CD5F1C">
              <w:rPr>
                <w:vertAlign w:val="superscript"/>
              </w:rPr>
              <w:t>2</w:t>
            </w:r>
          </w:p>
        </w:tc>
        <w:tc>
          <w:tcPr>
            <w:tcW w:w="845" w:type="dxa"/>
            <w:vAlign w:val="center"/>
          </w:tcPr>
          <w:p w:rsidR="00162531" w:rsidRDefault="00162531" w:rsidP="00CD5F1C">
            <w:pPr>
              <w:jc w:val="center"/>
            </w:pPr>
            <w:r>
              <w:t>D,C,E</w:t>
            </w:r>
          </w:p>
        </w:tc>
        <w:tc>
          <w:tcPr>
            <w:tcW w:w="564" w:type="dxa"/>
            <w:vAlign w:val="center"/>
          </w:tcPr>
          <w:p w:rsidR="00162531" w:rsidRDefault="00162531" w:rsidP="00CD5F1C">
            <w:pPr>
              <w:jc w:val="center"/>
            </w:pPr>
            <w:r>
              <w:t>50°</w:t>
            </w:r>
          </w:p>
          <w:p w:rsidR="00162531" w:rsidRDefault="00162531" w:rsidP="00CD5F1C">
            <w:pPr>
              <w:jc w:val="center"/>
            </w:pPr>
            <w:r>
              <w:t>65°</w:t>
            </w:r>
          </w:p>
        </w:tc>
        <w:tc>
          <w:tcPr>
            <w:tcW w:w="793" w:type="dxa"/>
            <w:vAlign w:val="center"/>
          </w:tcPr>
          <w:p w:rsidR="00162531" w:rsidRDefault="00162531" w:rsidP="00CD5F1C">
            <w:pPr>
              <w:jc w:val="center"/>
            </w:pPr>
            <w:r>
              <w:t>C</w:t>
            </w:r>
          </w:p>
        </w:tc>
        <w:tc>
          <w:tcPr>
            <w:tcW w:w="758" w:type="dxa"/>
            <w:vAlign w:val="center"/>
          </w:tcPr>
          <w:p w:rsidR="00162531" w:rsidRDefault="00162531" w:rsidP="00CD5F1C">
            <w:pPr>
              <w:jc w:val="center"/>
            </w:pPr>
            <w:r>
              <w:t>A</w:t>
            </w:r>
          </w:p>
        </w:tc>
        <w:tc>
          <w:tcPr>
            <w:tcW w:w="993" w:type="dxa"/>
            <w:vAlign w:val="center"/>
          </w:tcPr>
          <w:p w:rsidR="00162531" w:rsidRDefault="00162531" w:rsidP="00CD5F1C">
            <w:pPr>
              <w:jc w:val="center"/>
            </w:pPr>
            <w:r>
              <w:t>NAAN</w:t>
            </w:r>
          </w:p>
        </w:tc>
        <w:tc>
          <w:tcPr>
            <w:tcW w:w="708" w:type="dxa"/>
            <w:vAlign w:val="center"/>
          </w:tcPr>
          <w:p w:rsidR="00162531" w:rsidRDefault="00162531" w:rsidP="00CD5F1C">
            <w:pPr>
              <w:jc w:val="center"/>
            </w:pPr>
            <w:r>
              <w:t>A</w:t>
            </w:r>
          </w:p>
        </w:tc>
        <w:tc>
          <w:tcPr>
            <w:tcW w:w="851" w:type="dxa"/>
            <w:vAlign w:val="center"/>
          </w:tcPr>
          <w:p w:rsidR="00162531" w:rsidRDefault="00162531" w:rsidP="00CD5F1C">
            <w:pPr>
              <w:jc w:val="center"/>
            </w:pPr>
            <w:r>
              <w:t>E</w:t>
            </w:r>
          </w:p>
        </w:tc>
        <w:tc>
          <w:tcPr>
            <w:tcW w:w="957" w:type="dxa"/>
          </w:tcPr>
          <w:p w:rsidR="00162531" w:rsidRDefault="00162531" w:rsidP="00CD5F1C">
            <w:pPr>
              <w:jc w:val="center"/>
            </w:pPr>
            <w:r>
              <w:t>C, B, D</w:t>
            </w:r>
          </w:p>
        </w:tc>
      </w:tr>
    </w:tbl>
    <w:p w:rsidR="00162531" w:rsidRDefault="00162531" w:rsidP="004777F4"/>
    <w:p w:rsidR="00162531" w:rsidRDefault="00162531" w:rsidP="004777F4"/>
    <w:p w:rsidR="00162531" w:rsidRDefault="00162531" w:rsidP="004777F4"/>
    <w:sectPr w:rsidR="00162531" w:rsidSect="005258B3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531" w:rsidRDefault="00162531" w:rsidP="006B475F">
      <w:r>
        <w:separator/>
      </w:r>
    </w:p>
  </w:endnote>
  <w:endnote w:type="continuationSeparator" w:id="0">
    <w:p w:rsidR="00162531" w:rsidRDefault="00162531" w:rsidP="006B4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pple Chancery">
    <w:altName w:val="Vivald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531" w:rsidRDefault="00162531" w:rsidP="006B475F">
      <w:r>
        <w:separator/>
      </w:r>
    </w:p>
  </w:footnote>
  <w:footnote w:type="continuationSeparator" w:id="0">
    <w:p w:rsidR="00162531" w:rsidRDefault="00162531" w:rsidP="006B47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3C0D"/>
    <w:multiLevelType w:val="hybridMultilevel"/>
    <w:tmpl w:val="03645E40"/>
    <w:lvl w:ilvl="0" w:tplc="FAE84C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02EB4"/>
    <w:multiLevelType w:val="multilevel"/>
    <w:tmpl w:val="AFB0954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F22A97"/>
    <w:multiLevelType w:val="hybridMultilevel"/>
    <w:tmpl w:val="25A8EDC0"/>
    <w:lvl w:ilvl="0" w:tplc="E3908FB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62205F"/>
    <w:multiLevelType w:val="hybridMultilevel"/>
    <w:tmpl w:val="1486C762"/>
    <w:lvl w:ilvl="0" w:tplc="B5540CE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9A20A3"/>
    <w:multiLevelType w:val="hybridMultilevel"/>
    <w:tmpl w:val="166CB142"/>
    <w:lvl w:ilvl="0" w:tplc="1D7C9B16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">
    <w:nsid w:val="14BC2AF1"/>
    <w:multiLevelType w:val="hybridMultilevel"/>
    <w:tmpl w:val="41D865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A45281"/>
    <w:multiLevelType w:val="multilevel"/>
    <w:tmpl w:val="534C09E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24657CC"/>
    <w:multiLevelType w:val="hybridMultilevel"/>
    <w:tmpl w:val="146E3344"/>
    <w:lvl w:ilvl="0" w:tplc="9FEC875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85520D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3976BE6"/>
    <w:multiLevelType w:val="multilevel"/>
    <w:tmpl w:val="AFB0954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45B3265"/>
    <w:multiLevelType w:val="hybridMultilevel"/>
    <w:tmpl w:val="549AEC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781877"/>
    <w:multiLevelType w:val="hybridMultilevel"/>
    <w:tmpl w:val="BC00BFD2"/>
    <w:lvl w:ilvl="0" w:tplc="9B9E918E">
      <w:start w:val="26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6646E9"/>
    <w:multiLevelType w:val="hybridMultilevel"/>
    <w:tmpl w:val="6F7C7A1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6E816D7"/>
    <w:multiLevelType w:val="hybridMultilevel"/>
    <w:tmpl w:val="E50A4D7E"/>
    <w:lvl w:ilvl="0" w:tplc="F8EAD03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D47EB3"/>
    <w:multiLevelType w:val="hybridMultilevel"/>
    <w:tmpl w:val="DF86AAAC"/>
    <w:lvl w:ilvl="0" w:tplc="BBC64D0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230FFD"/>
    <w:multiLevelType w:val="hybridMultilevel"/>
    <w:tmpl w:val="78E2D1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4831754"/>
    <w:multiLevelType w:val="hybridMultilevel"/>
    <w:tmpl w:val="3822FF44"/>
    <w:lvl w:ilvl="0" w:tplc="5134BBA6">
      <w:start w:val="16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D50A3D"/>
    <w:multiLevelType w:val="hybridMultilevel"/>
    <w:tmpl w:val="81B6AF8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D807CEF"/>
    <w:multiLevelType w:val="hybridMultilevel"/>
    <w:tmpl w:val="6D04A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3A1C74"/>
    <w:multiLevelType w:val="hybridMultilevel"/>
    <w:tmpl w:val="7AA8FA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1576DE"/>
    <w:multiLevelType w:val="hybridMultilevel"/>
    <w:tmpl w:val="98D23D16"/>
    <w:lvl w:ilvl="0" w:tplc="E64440B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6095EAF"/>
    <w:multiLevelType w:val="hybridMultilevel"/>
    <w:tmpl w:val="6EE6010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4E3955"/>
    <w:multiLevelType w:val="hybridMultilevel"/>
    <w:tmpl w:val="534C09EA"/>
    <w:lvl w:ilvl="0" w:tplc="12209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DB5220D"/>
    <w:multiLevelType w:val="hybridMultilevel"/>
    <w:tmpl w:val="AC76C4BC"/>
    <w:lvl w:ilvl="0" w:tplc="74DCA0FE">
      <w:start w:val="1"/>
      <w:numFmt w:val="decimal"/>
      <w:lvlText w:val="%1."/>
      <w:lvlJc w:val="left"/>
      <w:pPr>
        <w:ind w:left="3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6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8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  <w:rPr>
        <w:rFonts w:cs="Times New Roman"/>
      </w:rPr>
    </w:lvl>
  </w:abstractNum>
  <w:abstractNum w:abstractNumId="23">
    <w:nsid w:val="62407F9E"/>
    <w:multiLevelType w:val="hybridMultilevel"/>
    <w:tmpl w:val="12582562"/>
    <w:lvl w:ilvl="0" w:tplc="02B05BB2">
      <w:start w:val="1"/>
      <w:numFmt w:val="upperLetter"/>
      <w:lvlText w:val="%1)"/>
      <w:lvlJc w:val="left"/>
      <w:pPr>
        <w:ind w:left="4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24">
    <w:nsid w:val="68DC16E8"/>
    <w:multiLevelType w:val="hybridMultilevel"/>
    <w:tmpl w:val="D4CE8872"/>
    <w:lvl w:ilvl="0" w:tplc="12209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DE12E00"/>
    <w:multiLevelType w:val="hybridMultilevel"/>
    <w:tmpl w:val="1A2C72A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0B219C1"/>
    <w:multiLevelType w:val="hybridMultilevel"/>
    <w:tmpl w:val="829AEE6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35B4999"/>
    <w:multiLevelType w:val="hybridMultilevel"/>
    <w:tmpl w:val="0CB25E6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3E03329"/>
    <w:multiLevelType w:val="hybridMultilevel"/>
    <w:tmpl w:val="764CB724"/>
    <w:lvl w:ilvl="0" w:tplc="7FFA0E9A">
      <w:start w:val="1"/>
      <w:numFmt w:val="upperLetter"/>
      <w:lvlText w:val="%1)"/>
      <w:lvlJc w:val="left"/>
      <w:pPr>
        <w:ind w:left="4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29">
    <w:nsid w:val="74A2429D"/>
    <w:multiLevelType w:val="hybridMultilevel"/>
    <w:tmpl w:val="3544C868"/>
    <w:lvl w:ilvl="0" w:tplc="4328E39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4BA61A4"/>
    <w:multiLevelType w:val="hybridMultilevel"/>
    <w:tmpl w:val="92380EC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7D31DC9"/>
    <w:multiLevelType w:val="hybridMultilevel"/>
    <w:tmpl w:val="C2F6FC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8F9368D"/>
    <w:multiLevelType w:val="hybridMultilevel"/>
    <w:tmpl w:val="35763FA8"/>
    <w:lvl w:ilvl="0" w:tplc="FAE84C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EFE2BC5"/>
    <w:multiLevelType w:val="hybridMultilevel"/>
    <w:tmpl w:val="B9FCA70E"/>
    <w:lvl w:ilvl="0" w:tplc="E64440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F470D23"/>
    <w:multiLevelType w:val="hybridMultilevel"/>
    <w:tmpl w:val="A24EFB48"/>
    <w:lvl w:ilvl="0" w:tplc="9C0C1F2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535CE0"/>
    <w:multiLevelType w:val="hybridMultilevel"/>
    <w:tmpl w:val="7E5053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1"/>
  </w:num>
  <w:num w:numId="3">
    <w:abstractNumId w:val="20"/>
  </w:num>
  <w:num w:numId="4">
    <w:abstractNumId w:val="14"/>
  </w:num>
  <w:num w:numId="5">
    <w:abstractNumId w:val="17"/>
  </w:num>
  <w:num w:numId="6">
    <w:abstractNumId w:val="35"/>
  </w:num>
  <w:num w:numId="7">
    <w:abstractNumId w:val="31"/>
  </w:num>
  <w:num w:numId="8">
    <w:abstractNumId w:val="6"/>
  </w:num>
  <w:num w:numId="9">
    <w:abstractNumId w:val="8"/>
  </w:num>
  <w:num w:numId="10">
    <w:abstractNumId w:val="1"/>
  </w:num>
  <w:num w:numId="11">
    <w:abstractNumId w:val="24"/>
  </w:num>
  <w:num w:numId="12">
    <w:abstractNumId w:val="3"/>
  </w:num>
  <w:num w:numId="13">
    <w:abstractNumId w:val="7"/>
  </w:num>
  <w:num w:numId="14">
    <w:abstractNumId w:val="34"/>
  </w:num>
  <w:num w:numId="15">
    <w:abstractNumId w:val="2"/>
  </w:num>
  <w:num w:numId="16">
    <w:abstractNumId w:val="10"/>
  </w:num>
  <w:num w:numId="17">
    <w:abstractNumId w:val="18"/>
  </w:num>
  <w:num w:numId="18">
    <w:abstractNumId w:val="22"/>
  </w:num>
  <w:num w:numId="19">
    <w:abstractNumId w:val="13"/>
  </w:num>
  <w:num w:numId="20">
    <w:abstractNumId w:val="33"/>
  </w:num>
  <w:num w:numId="21">
    <w:abstractNumId w:val="27"/>
  </w:num>
  <w:num w:numId="22">
    <w:abstractNumId w:val="25"/>
  </w:num>
  <w:num w:numId="23">
    <w:abstractNumId w:val="12"/>
  </w:num>
  <w:num w:numId="24">
    <w:abstractNumId w:val="32"/>
  </w:num>
  <w:num w:numId="25">
    <w:abstractNumId w:val="0"/>
  </w:num>
  <w:num w:numId="26">
    <w:abstractNumId w:val="29"/>
  </w:num>
  <w:num w:numId="27">
    <w:abstractNumId w:val="26"/>
  </w:num>
  <w:num w:numId="28">
    <w:abstractNumId w:val="28"/>
  </w:num>
  <w:num w:numId="29">
    <w:abstractNumId w:val="30"/>
  </w:num>
  <w:num w:numId="30">
    <w:abstractNumId w:val="16"/>
  </w:num>
  <w:num w:numId="31">
    <w:abstractNumId w:val="11"/>
  </w:num>
  <w:num w:numId="32">
    <w:abstractNumId w:val="4"/>
  </w:num>
  <w:num w:numId="33">
    <w:abstractNumId w:val="23"/>
  </w:num>
  <w:num w:numId="34">
    <w:abstractNumId w:val="5"/>
  </w:num>
  <w:num w:numId="35">
    <w:abstractNumId w:val="9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8B3"/>
    <w:rsid w:val="0002574C"/>
    <w:rsid w:val="00035C22"/>
    <w:rsid w:val="00036529"/>
    <w:rsid w:val="00050ABA"/>
    <w:rsid w:val="000747EA"/>
    <w:rsid w:val="000A25BA"/>
    <w:rsid w:val="000C4907"/>
    <w:rsid w:val="000D2F8A"/>
    <w:rsid w:val="000E19B5"/>
    <w:rsid w:val="000E5C37"/>
    <w:rsid w:val="00100D52"/>
    <w:rsid w:val="00102A60"/>
    <w:rsid w:val="00110498"/>
    <w:rsid w:val="00110663"/>
    <w:rsid w:val="00151C4F"/>
    <w:rsid w:val="0015786A"/>
    <w:rsid w:val="00162531"/>
    <w:rsid w:val="00173ADC"/>
    <w:rsid w:val="001848BB"/>
    <w:rsid w:val="00201CA9"/>
    <w:rsid w:val="0020426C"/>
    <w:rsid w:val="002626E7"/>
    <w:rsid w:val="00271BF4"/>
    <w:rsid w:val="00296258"/>
    <w:rsid w:val="002A089A"/>
    <w:rsid w:val="002C16EA"/>
    <w:rsid w:val="002E1030"/>
    <w:rsid w:val="002F1F65"/>
    <w:rsid w:val="003143E7"/>
    <w:rsid w:val="00314FB4"/>
    <w:rsid w:val="003263BD"/>
    <w:rsid w:val="00327B63"/>
    <w:rsid w:val="00346F0A"/>
    <w:rsid w:val="00354971"/>
    <w:rsid w:val="00365B77"/>
    <w:rsid w:val="0037322C"/>
    <w:rsid w:val="003B6EC3"/>
    <w:rsid w:val="003F6FE4"/>
    <w:rsid w:val="00400BBA"/>
    <w:rsid w:val="00422592"/>
    <w:rsid w:val="00460E88"/>
    <w:rsid w:val="00462CD3"/>
    <w:rsid w:val="004777F4"/>
    <w:rsid w:val="004B4431"/>
    <w:rsid w:val="004B46F5"/>
    <w:rsid w:val="004B5E70"/>
    <w:rsid w:val="004E7EB2"/>
    <w:rsid w:val="00511EE0"/>
    <w:rsid w:val="005258B3"/>
    <w:rsid w:val="0053508D"/>
    <w:rsid w:val="0056028C"/>
    <w:rsid w:val="00563E9A"/>
    <w:rsid w:val="005A140B"/>
    <w:rsid w:val="005B71C7"/>
    <w:rsid w:val="005C2368"/>
    <w:rsid w:val="005C3F55"/>
    <w:rsid w:val="005D4216"/>
    <w:rsid w:val="005E4385"/>
    <w:rsid w:val="005F4242"/>
    <w:rsid w:val="006008B5"/>
    <w:rsid w:val="00602AA6"/>
    <w:rsid w:val="00612423"/>
    <w:rsid w:val="00612D73"/>
    <w:rsid w:val="00624CFA"/>
    <w:rsid w:val="00650D44"/>
    <w:rsid w:val="00672EF6"/>
    <w:rsid w:val="006A049E"/>
    <w:rsid w:val="006A3E1D"/>
    <w:rsid w:val="006A4E8C"/>
    <w:rsid w:val="006B067D"/>
    <w:rsid w:val="006B475F"/>
    <w:rsid w:val="006E7F51"/>
    <w:rsid w:val="006F2865"/>
    <w:rsid w:val="0070362C"/>
    <w:rsid w:val="00723E70"/>
    <w:rsid w:val="0073565A"/>
    <w:rsid w:val="007479EB"/>
    <w:rsid w:val="00764489"/>
    <w:rsid w:val="007679B1"/>
    <w:rsid w:val="00793006"/>
    <w:rsid w:val="00816750"/>
    <w:rsid w:val="008451F0"/>
    <w:rsid w:val="00850659"/>
    <w:rsid w:val="008968C3"/>
    <w:rsid w:val="008C4158"/>
    <w:rsid w:val="00903946"/>
    <w:rsid w:val="009330B3"/>
    <w:rsid w:val="0096217D"/>
    <w:rsid w:val="00994943"/>
    <w:rsid w:val="0099534B"/>
    <w:rsid w:val="009B61A4"/>
    <w:rsid w:val="009C3714"/>
    <w:rsid w:val="009D06F9"/>
    <w:rsid w:val="009D4903"/>
    <w:rsid w:val="009D76E2"/>
    <w:rsid w:val="009F1D15"/>
    <w:rsid w:val="00A14BDC"/>
    <w:rsid w:val="00A1666F"/>
    <w:rsid w:val="00A21500"/>
    <w:rsid w:val="00A31819"/>
    <w:rsid w:val="00A76350"/>
    <w:rsid w:val="00AA735A"/>
    <w:rsid w:val="00AC54F9"/>
    <w:rsid w:val="00AD4D8E"/>
    <w:rsid w:val="00AE7B90"/>
    <w:rsid w:val="00AF6C81"/>
    <w:rsid w:val="00B34BB0"/>
    <w:rsid w:val="00B66F34"/>
    <w:rsid w:val="00BA1B26"/>
    <w:rsid w:val="00BC5B67"/>
    <w:rsid w:val="00BC645A"/>
    <w:rsid w:val="00BE58C5"/>
    <w:rsid w:val="00BF0F7E"/>
    <w:rsid w:val="00BF2F9B"/>
    <w:rsid w:val="00C20FFA"/>
    <w:rsid w:val="00C24419"/>
    <w:rsid w:val="00C44C7E"/>
    <w:rsid w:val="00C53B81"/>
    <w:rsid w:val="00C62B91"/>
    <w:rsid w:val="00C757AA"/>
    <w:rsid w:val="00C93E64"/>
    <w:rsid w:val="00CA0E58"/>
    <w:rsid w:val="00CC497F"/>
    <w:rsid w:val="00CD5F1C"/>
    <w:rsid w:val="00CD7FA5"/>
    <w:rsid w:val="00CF18B8"/>
    <w:rsid w:val="00CF2179"/>
    <w:rsid w:val="00D20B81"/>
    <w:rsid w:val="00D37D8C"/>
    <w:rsid w:val="00D37DCA"/>
    <w:rsid w:val="00D4171D"/>
    <w:rsid w:val="00D474A0"/>
    <w:rsid w:val="00D544EA"/>
    <w:rsid w:val="00D62658"/>
    <w:rsid w:val="00D77EBC"/>
    <w:rsid w:val="00D872DD"/>
    <w:rsid w:val="00D96913"/>
    <w:rsid w:val="00D973CA"/>
    <w:rsid w:val="00DA58CC"/>
    <w:rsid w:val="00E512E8"/>
    <w:rsid w:val="00E56BE7"/>
    <w:rsid w:val="00E605BE"/>
    <w:rsid w:val="00EC7F0A"/>
    <w:rsid w:val="00EE15E9"/>
    <w:rsid w:val="00F0104F"/>
    <w:rsid w:val="00F07F49"/>
    <w:rsid w:val="00F53DF2"/>
    <w:rsid w:val="00F8716D"/>
    <w:rsid w:val="00FA3F01"/>
    <w:rsid w:val="00FB0425"/>
    <w:rsid w:val="00FC38A8"/>
    <w:rsid w:val="00FF1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58B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258B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258B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5258B3"/>
    <w:rPr>
      <w:rFonts w:cs="Times New Roman"/>
    </w:rPr>
  </w:style>
  <w:style w:type="character" w:customStyle="1" w:styleId="Zvraznn1">
    <w:name w:val="Zvýraznění1"/>
    <w:uiPriority w:val="99"/>
    <w:rsid w:val="005258B3"/>
    <w:rPr>
      <w:i/>
    </w:rPr>
  </w:style>
  <w:style w:type="table" w:styleId="TableGrid">
    <w:name w:val="Table Grid"/>
    <w:basedOn w:val="TableNormal"/>
    <w:uiPriority w:val="99"/>
    <w:rsid w:val="00201C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11E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0A25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A25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B475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B475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B47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B475F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oleObject" Target="embeddings/oleObject3.bin"/><Relationship Id="rId42" Type="http://schemas.openxmlformats.org/officeDocument/2006/relationships/image" Target="media/image25.wmf"/><Relationship Id="rId63" Type="http://schemas.openxmlformats.org/officeDocument/2006/relationships/oleObject" Target="embeddings/oleObject22.bin"/><Relationship Id="rId84" Type="http://schemas.openxmlformats.org/officeDocument/2006/relationships/oleObject" Target="embeddings/oleObject32.bin"/><Relationship Id="rId138" Type="http://schemas.openxmlformats.org/officeDocument/2006/relationships/image" Target="media/image76.png"/><Relationship Id="rId159" Type="http://schemas.openxmlformats.org/officeDocument/2006/relationships/oleObject" Target="embeddings/oleObject61.bin"/><Relationship Id="rId170" Type="http://schemas.openxmlformats.org/officeDocument/2006/relationships/image" Target="media/image101.wmf"/><Relationship Id="rId191" Type="http://schemas.openxmlformats.org/officeDocument/2006/relationships/oleObject" Target="embeddings/oleObject70.bin"/><Relationship Id="rId196" Type="http://schemas.openxmlformats.org/officeDocument/2006/relationships/image" Target="media/image118.wmf"/><Relationship Id="rId200" Type="http://schemas.openxmlformats.org/officeDocument/2006/relationships/image" Target="media/image120.png"/><Relationship Id="rId16" Type="http://schemas.openxmlformats.org/officeDocument/2006/relationships/image" Target="media/image8.jpeg"/><Relationship Id="rId107" Type="http://schemas.openxmlformats.org/officeDocument/2006/relationships/oleObject" Target="embeddings/oleObject43.bin"/><Relationship Id="rId11" Type="http://schemas.openxmlformats.org/officeDocument/2006/relationships/image" Target="media/image4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3.wmf"/><Relationship Id="rId74" Type="http://schemas.openxmlformats.org/officeDocument/2006/relationships/oleObject" Target="embeddings/oleObject27.bin"/><Relationship Id="rId79" Type="http://schemas.openxmlformats.org/officeDocument/2006/relationships/image" Target="media/image44.png"/><Relationship Id="rId102" Type="http://schemas.openxmlformats.org/officeDocument/2006/relationships/image" Target="media/image56.wmf"/><Relationship Id="rId123" Type="http://schemas.openxmlformats.org/officeDocument/2006/relationships/image" Target="media/image68.png"/><Relationship Id="rId128" Type="http://schemas.openxmlformats.org/officeDocument/2006/relationships/image" Target="media/image71.wmf"/><Relationship Id="rId144" Type="http://schemas.openxmlformats.org/officeDocument/2006/relationships/image" Target="media/image80.png"/><Relationship Id="rId149" Type="http://schemas.openxmlformats.org/officeDocument/2006/relationships/image" Target="media/image84.png"/><Relationship Id="rId5" Type="http://schemas.openxmlformats.org/officeDocument/2006/relationships/footnotes" Target="footnote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8.bin"/><Relationship Id="rId160" Type="http://schemas.openxmlformats.org/officeDocument/2006/relationships/image" Target="media/image93.png"/><Relationship Id="rId165" Type="http://schemas.openxmlformats.org/officeDocument/2006/relationships/image" Target="media/image96.png"/><Relationship Id="rId181" Type="http://schemas.openxmlformats.org/officeDocument/2006/relationships/image" Target="media/image108.png"/><Relationship Id="rId186" Type="http://schemas.openxmlformats.org/officeDocument/2006/relationships/image" Target="media/image112.png"/><Relationship Id="rId22" Type="http://schemas.openxmlformats.org/officeDocument/2006/relationships/image" Target="media/image13.wmf"/><Relationship Id="rId27" Type="http://schemas.openxmlformats.org/officeDocument/2006/relationships/image" Target="media/image16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8.wmf"/><Relationship Id="rId64" Type="http://schemas.openxmlformats.org/officeDocument/2006/relationships/image" Target="media/image36.png"/><Relationship Id="rId69" Type="http://schemas.openxmlformats.org/officeDocument/2006/relationships/image" Target="media/image39.wmf"/><Relationship Id="rId113" Type="http://schemas.openxmlformats.org/officeDocument/2006/relationships/image" Target="media/image62.wmf"/><Relationship Id="rId118" Type="http://schemas.openxmlformats.org/officeDocument/2006/relationships/oleObject" Target="embeddings/oleObject48.bin"/><Relationship Id="rId134" Type="http://schemas.openxmlformats.org/officeDocument/2006/relationships/image" Target="media/image74.wmf"/><Relationship Id="rId139" Type="http://schemas.openxmlformats.org/officeDocument/2006/relationships/image" Target="media/image77.png"/><Relationship Id="rId80" Type="http://schemas.openxmlformats.org/officeDocument/2006/relationships/image" Target="media/image45.wmf"/><Relationship Id="rId85" Type="http://schemas.openxmlformats.org/officeDocument/2006/relationships/oleObject" Target="embeddings/oleObject33.bin"/><Relationship Id="rId150" Type="http://schemas.openxmlformats.org/officeDocument/2006/relationships/image" Target="media/image85.png"/><Relationship Id="rId155" Type="http://schemas.openxmlformats.org/officeDocument/2006/relationships/image" Target="media/image90.png"/><Relationship Id="rId171" Type="http://schemas.openxmlformats.org/officeDocument/2006/relationships/oleObject" Target="embeddings/oleObject64.bin"/><Relationship Id="rId176" Type="http://schemas.openxmlformats.org/officeDocument/2006/relationships/image" Target="media/image104.png"/><Relationship Id="rId192" Type="http://schemas.openxmlformats.org/officeDocument/2006/relationships/image" Target="media/image116.wmf"/><Relationship Id="rId197" Type="http://schemas.openxmlformats.org/officeDocument/2006/relationships/oleObject" Target="embeddings/oleObject73.bin"/><Relationship Id="rId201" Type="http://schemas.openxmlformats.org/officeDocument/2006/relationships/image" Target="media/image12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33" Type="http://schemas.openxmlformats.org/officeDocument/2006/relationships/image" Target="media/image19.jpeg"/><Relationship Id="rId38" Type="http://schemas.openxmlformats.org/officeDocument/2006/relationships/image" Target="media/image23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1.bin"/><Relationship Id="rId108" Type="http://schemas.openxmlformats.org/officeDocument/2006/relationships/image" Target="media/image59.wmf"/><Relationship Id="rId124" Type="http://schemas.openxmlformats.org/officeDocument/2006/relationships/image" Target="media/image69.wmf"/><Relationship Id="rId129" Type="http://schemas.openxmlformats.org/officeDocument/2006/relationships/oleObject" Target="embeddings/oleObject52.bin"/><Relationship Id="rId54" Type="http://schemas.openxmlformats.org/officeDocument/2006/relationships/image" Target="media/image31.wmf"/><Relationship Id="rId70" Type="http://schemas.openxmlformats.org/officeDocument/2006/relationships/oleObject" Target="embeddings/oleObject25.bin"/><Relationship Id="rId75" Type="http://schemas.openxmlformats.org/officeDocument/2006/relationships/image" Target="media/image42.wmf"/><Relationship Id="rId91" Type="http://schemas.openxmlformats.org/officeDocument/2006/relationships/oleObject" Target="embeddings/oleObject36.bin"/><Relationship Id="rId96" Type="http://schemas.openxmlformats.org/officeDocument/2006/relationships/image" Target="media/image52.wmf"/><Relationship Id="rId140" Type="http://schemas.openxmlformats.org/officeDocument/2006/relationships/image" Target="media/image78.wmf"/><Relationship Id="rId145" Type="http://schemas.openxmlformats.org/officeDocument/2006/relationships/image" Target="media/image81.png"/><Relationship Id="rId161" Type="http://schemas.openxmlformats.org/officeDocument/2006/relationships/image" Target="media/image94.wmf"/><Relationship Id="rId166" Type="http://schemas.openxmlformats.org/officeDocument/2006/relationships/image" Target="media/image97.png"/><Relationship Id="rId182" Type="http://schemas.openxmlformats.org/officeDocument/2006/relationships/image" Target="media/image109.wmf"/><Relationship Id="rId187" Type="http://schemas.openxmlformats.org/officeDocument/2006/relationships/image" Target="media/image1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6.bin"/><Relationship Id="rId119" Type="http://schemas.openxmlformats.org/officeDocument/2006/relationships/image" Target="media/image65.wmf"/><Relationship Id="rId44" Type="http://schemas.openxmlformats.org/officeDocument/2006/relationships/image" Target="media/image26.wmf"/><Relationship Id="rId60" Type="http://schemas.openxmlformats.org/officeDocument/2006/relationships/image" Target="media/image34.wmf"/><Relationship Id="rId65" Type="http://schemas.openxmlformats.org/officeDocument/2006/relationships/image" Target="media/image37.wmf"/><Relationship Id="rId81" Type="http://schemas.openxmlformats.org/officeDocument/2006/relationships/oleObject" Target="embeddings/oleObject30.bin"/><Relationship Id="rId86" Type="http://schemas.openxmlformats.org/officeDocument/2006/relationships/oleObject" Target="embeddings/oleObject34.bin"/><Relationship Id="rId130" Type="http://schemas.openxmlformats.org/officeDocument/2006/relationships/image" Target="media/image72.wmf"/><Relationship Id="rId135" Type="http://schemas.openxmlformats.org/officeDocument/2006/relationships/oleObject" Target="embeddings/oleObject55.bin"/><Relationship Id="rId151" Type="http://schemas.openxmlformats.org/officeDocument/2006/relationships/image" Target="media/image86.png"/><Relationship Id="rId156" Type="http://schemas.openxmlformats.org/officeDocument/2006/relationships/image" Target="media/image91.wmf"/><Relationship Id="rId177" Type="http://schemas.openxmlformats.org/officeDocument/2006/relationships/image" Target="media/image105.png"/><Relationship Id="rId198" Type="http://schemas.openxmlformats.org/officeDocument/2006/relationships/image" Target="media/image119.wmf"/><Relationship Id="rId172" Type="http://schemas.openxmlformats.org/officeDocument/2006/relationships/image" Target="media/image102.wmf"/><Relationship Id="rId193" Type="http://schemas.openxmlformats.org/officeDocument/2006/relationships/oleObject" Target="embeddings/oleObject71.bin"/><Relationship Id="rId202" Type="http://schemas.openxmlformats.org/officeDocument/2006/relationships/image" Target="media/image122.png"/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44.bin"/><Relationship Id="rId34" Type="http://schemas.openxmlformats.org/officeDocument/2006/relationships/image" Target="media/image20.png"/><Relationship Id="rId50" Type="http://schemas.openxmlformats.org/officeDocument/2006/relationships/image" Target="media/image29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9.bin"/><Relationship Id="rId104" Type="http://schemas.openxmlformats.org/officeDocument/2006/relationships/image" Target="media/image57.wmf"/><Relationship Id="rId120" Type="http://schemas.openxmlformats.org/officeDocument/2006/relationships/oleObject" Target="embeddings/oleObject49.bin"/><Relationship Id="rId125" Type="http://schemas.openxmlformats.org/officeDocument/2006/relationships/oleObject" Target="embeddings/oleObject50.bin"/><Relationship Id="rId141" Type="http://schemas.openxmlformats.org/officeDocument/2006/relationships/oleObject" Target="embeddings/oleObject57.bin"/><Relationship Id="rId146" Type="http://schemas.openxmlformats.org/officeDocument/2006/relationships/image" Target="media/image82.png"/><Relationship Id="rId167" Type="http://schemas.openxmlformats.org/officeDocument/2006/relationships/image" Target="media/image98.png"/><Relationship Id="rId188" Type="http://schemas.openxmlformats.org/officeDocument/2006/relationships/image" Target="media/image114.wmf"/><Relationship Id="rId7" Type="http://schemas.openxmlformats.org/officeDocument/2006/relationships/image" Target="media/image1.png"/><Relationship Id="rId71" Type="http://schemas.openxmlformats.org/officeDocument/2006/relationships/image" Target="media/image40.wmf"/><Relationship Id="rId92" Type="http://schemas.openxmlformats.org/officeDocument/2006/relationships/image" Target="media/image50.wmf"/><Relationship Id="rId162" Type="http://schemas.openxmlformats.org/officeDocument/2006/relationships/oleObject" Target="embeddings/oleObject62.bin"/><Relationship Id="rId183" Type="http://schemas.openxmlformats.org/officeDocument/2006/relationships/oleObject" Target="embeddings/oleObject68.bin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image" Target="media/image14.png"/><Relationship Id="rId40" Type="http://schemas.openxmlformats.org/officeDocument/2006/relationships/image" Target="media/image24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image" Target="media/image47.png"/><Relationship Id="rId110" Type="http://schemas.openxmlformats.org/officeDocument/2006/relationships/image" Target="media/image60.png"/><Relationship Id="rId115" Type="http://schemas.openxmlformats.org/officeDocument/2006/relationships/image" Target="media/image63.wmf"/><Relationship Id="rId131" Type="http://schemas.openxmlformats.org/officeDocument/2006/relationships/oleObject" Target="embeddings/oleObject53.bin"/><Relationship Id="rId136" Type="http://schemas.openxmlformats.org/officeDocument/2006/relationships/image" Target="media/image75.wmf"/><Relationship Id="rId157" Type="http://schemas.openxmlformats.org/officeDocument/2006/relationships/oleObject" Target="embeddings/oleObject60.bin"/><Relationship Id="rId178" Type="http://schemas.openxmlformats.org/officeDocument/2006/relationships/image" Target="media/image106.png"/><Relationship Id="rId61" Type="http://schemas.openxmlformats.org/officeDocument/2006/relationships/oleObject" Target="embeddings/oleObject21.bin"/><Relationship Id="rId82" Type="http://schemas.openxmlformats.org/officeDocument/2006/relationships/image" Target="media/image46.wmf"/><Relationship Id="rId152" Type="http://schemas.openxmlformats.org/officeDocument/2006/relationships/image" Target="media/image87.png"/><Relationship Id="rId173" Type="http://schemas.openxmlformats.org/officeDocument/2006/relationships/oleObject" Target="embeddings/oleObject65.bin"/><Relationship Id="rId194" Type="http://schemas.openxmlformats.org/officeDocument/2006/relationships/image" Target="media/image117.wmf"/><Relationship Id="rId199" Type="http://schemas.openxmlformats.org/officeDocument/2006/relationships/oleObject" Target="embeddings/oleObject74.bin"/><Relationship Id="rId203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7.bin"/><Relationship Id="rId35" Type="http://schemas.openxmlformats.org/officeDocument/2006/relationships/image" Target="media/image21.png"/><Relationship Id="rId56" Type="http://schemas.openxmlformats.org/officeDocument/2006/relationships/image" Target="media/image32.wmf"/><Relationship Id="rId77" Type="http://schemas.openxmlformats.org/officeDocument/2006/relationships/image" Target="media/image43.wmf"/><Relationship Id="rId100" Type="http://schemas.openxmlformats.org/officeDocument/2006/relationships/image" Target="media/image55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70.wmf"/><Relationship Id="rId147" Type="http://schemas.openxmlformats.org/officeDocument/2006/relationships/image" Target="media/image83.wmf"/><Relationship Id="rId168" Type="http://schemas.openxmlformats.org/officeDocument/2006/relationships/image" Target="media/image99.png"/><Relationship Id="rId8" Type="http://schemas.openxmlformats.org/officeDocument/2006/relationships/image" Target="media/image2.w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6.bin"/><Relationship Id="rId93" Type="http://schemas.openxmlformats.org/officeDocument/2006/relationships/oleObject" Target="embeddings/oleObject37.bin"/><Relationship Id="rId98" Type="http://schemas.openxmlformats.org/officeDocument/2006/relationships/image" Target="media/image53.png"/><Relationship Id="rId121" Type="http://schemas.openxmlformats.org/officeDocument/2006/relationships/image" Target="media/image66.jpeg"/><Relationship Id="rId142" Type="http://schemas.openxmlformats.org/officeDocument/2006/relationships/image" Target="media/image79.wmf"/><Relationship Id="rId163" Type="http://schemas.openxmlformats.org/officeDocument/2006/relationships/image" Target="media/image95.wmf"/><Relationship Id="rId184" Type="http://schemas.openxmlformats.org/officeDocument/2006/relationships/image" Target="media/image110.png"/><Relationship Id="rId189" Type="http://schemas.openxmlformats.org/officeDocument/2006/relationships/oleObject" Target="embeddings/oleObject69.bin"/><Relationship Id="rId3" Type="http://schemas.openxmlformats.org/officeDocument/2006/relationships/settings" Target="settings.xml"/><Relationship Id="rId25" Type="http://schemas.openxmlformats.org/officeDocument/2006/relationships/image" Target="media/image15.wmf"/><Relationship Id="rId46" Type="http://schemas.openxmlformats.org/officeDocument/2006/relationships/image" Target="media/image27.wmf"/><Relationship Id="rId67" Type="http://schemas.openxmlformats.org/officeDocument/2006/relationships/image" Target="media/image38.wmf"/><Relationship Id="rId116" Type="http://schemas.openxmlformats.org/officeDocument/2006/relationships/oleObject" Target="embeddings/oleObject47.bin"/><Relationship Id="rId137" Type="http://schemas.openxmlformats.org/officeDocument/2006/relationships/oleObject" Target="embeddings/oleObject56.bin"/><Relationship Id="rId158" Type="http://schemas.openxmlformats.org/officeDocument/2006/relationships/image" Target="media/image92.wmf"/><Relationship Id="rId20" Type="http://schemas.openxmlformats.org/officeDocument/2006/relationships/image" Target="media/image12.wmf"/><Relationship Id="rId41" Type="http://schemas.openxmlformats.org/officeDocument/2006/relationships/oleObject" Target="embeddings/oleObject11.bin"/><Relationship Id="rId62" Type="http://schemas.openxmlformats.org/officeDocument/2006/relationships/image" Target="media/image35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8.wmf"/><Relationship Id="rId111" Type="http://schemas.openxmlformats.org/officeDocument/2006/relationships/image" Target="media/image61.wmf"/><Relationship Id="rId132" Type="http://schemas.openxmlformats.org/officeDocument/2006/relationships/image" Target="media/image73.wmf"/><Relationship Id="rId153" Type="http://schemas.openxmlformats.org/officeDocument/2006/relationships/image" Target="media/image88.png"/><Relationship Id="rId174" Type="http://schemas.openxmlformats.org/officeDocument/2006/relationships/image" Target="media/image103.wmf"/><Relationship Id="rId179" Type="http://schemas.openxmlformats.org/officeDocument/2006/relationships/image" Target="media/image107.wmf"/><Relationship Id="rId195" Type="http://schemas.openxmlformats.org/officeDocument/2006/relationships/oleObject" Target="embeddings/oleObject72.bin"/><Relationship Id="rId190" Type="http://schemas.openxmlformats.org/officeDocument/2006/relationships/image" Target="media/image115.wmf"/><Relationship Id="rId204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2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58.wmf"/><Relationship Id="rId127" Type="http://schemas.openxmlformats.org/officeDocument/2006/relationships/oleObject" Target="embeddings/oleObject51.bin"/><Relationship Id="rId10" Type="http://schemas.openxmlformats.org/officeDocument/2006/relationships/image" Target="media/image3.emf"/><Relationship Id="rId31" Type="http://schemas.openxmlformats.org/officeDocument/2006/relationships/image" Target="media/image18.wmf"/><Relationship Id="rId52" Type="http://schemas.openxmlformats.org/officeDocument/2006/relationships/image" Target="media/image30.wmf"/><Relationship Id="rId73" Type="http://schemas.openxmlformats.org/officeDocument/2006/relationships/image" Target="media/image41.png"/><Relationship Id="rId78" Type="http://schemas.openxmlformats.org/officeDocument/2006/relationships/oleObject" Target="embeddings/oleObject29.bin"/><Relationship Id="rId94" Type="http://schemas.openxmlformats.org/officeDocument/2006/relationships/image" Target="media/image51.wmf"/><Relationship Id="rId99" Type="http://schemas.openxmlformats.org/officeDocument/2006/relationships/image" Target="media/image54.png"/><Relationship Id="rId101" Type="http://schemas.openxmlformats.org/officeDocument/2006/relationships/oleObject" Target="embeddings/oleObject40.bin"/><Relationship Id="rId122" Type="http://schemas.openxmlformats.org/officeDocument/2006/relationships/image" Target="media/image67.png"/><Relationship Id="rId143" Type="http://schemas.openxmlformats.org/officeDocument/2006/relationships/oleObject" Target="embeddings/oleObject58.bin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3.bin"/><Relationship Id="rId169" Type="http://schemas.openxmlformats.org/officeDocument/2006/relationships/image" Target="media/image100.png"/><Relationship Id="rId185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67.bin"/><Relationship Id="rId26" Type="http://schemas.openxmlformats.org/officeDocument/2006/relationships/oleObject" Target="embeddings/oleObject5.bin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4.bin"/><Relationship Id="rId154" Type="http://schemas.openxmlformats.org/officeDocument/2006/relationships/image" Target="media/image89.png"/><Relationship Id="rId175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12</Pages>
  <Words>3009</Words>
  <Characters>17754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</dc:title>
  <dc:subject/>
  <dc:creator>Pavel</dc:creator>
  <cp:keywords/>
  <dc:description/>
  <cp:lastModifiedBy>krejci</cp:lastModifiedBy>
  <cp:revision>3</cp:revision>
  <cp:lastPrinted>2017-02-22T07:58:00Z</cp:lastPrinted>
  <dcterms:created xsi:type="dcterms:W3CDTF">2017-02-21T19:41:00Z</dcterms:created>
  <dcterms:modified xsi:type="dcterms:W3CDTF">2017-02-22T08:45:00Z</dcterms:modified>
</cp:coreProperties>
</file>